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right" w:tblpY="4"/>
        <w:tblOverlap w:val="never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D57A6" w:rsidRPr="00652D65" w14:paraId="2010FA94" w14:textId="77777777" w:rsidTr="003D57A6">
        <w:tc>
          <w:tcPr>
            <w:tcW w:w="2268" w:type="dxa"/>
          </w:tcPr>
          <w:p w14:paraId="24CF3D11" w14:textId="77777777" w:rsidR="003D57A6" w:rsidRPr="00652D65" w:rsidRDefault="003D57A6" w:rsidP="003D57A6">
            <w:pPr>
              <w:pStyle w:val="Form-FormHeading14"/>
              <w:rPr>
                <w:rFonts w:ascii="PT Sans" w:hAnsi="PT Sans"/>
                <w:sz w:val="16"/>
              </w:rPr>
            </w:pPr>
            <w:bookmarkStart w:id="0" w:name="_Toc25392453"/>
            <w:bookmarkStart w:id="1" w:name="_Toc275430293"/>
            <w:bookmarkStart w:id="2" w:name="_Toc451504357"/>
            <w:bookmarkStart w:id="3" w:name="_Toc492443446"/>
            <w:bookmarkStart w:id="4" w:name="_Ref268082869"/>
            <w:bookmarkStart w:id="5" w:name="_Toc87861885"/>
            <w:r w:rsidRPr="00652D65">
              <w:rPr>
                <w:rFonts w:ascii="PT Sans" w:hAnsi="PT Sans"/>
                <w:sz w:val="16"/>
              </w:rPr>
              <w:t>JD TEMPLATE VERSION</w:t>
            </w:r>
          </w:p>
        </w:tc>
        <w:tc>
          <w:tcPr>
            <w:tcW w:w="1701" w:type="dxa"/>
          </w:tcPr>
          <w:p w14:paraId="3D667E88" w14:textId="77777777" w:rsidR="003D57A6" w:rsidRPr="00652D65" w:rsidRDefault="00C2437C" w:rsidP="003D57A6">
            <w:pPr>
              <w:pStyle w:val="Form-FormHeading14"/>
              <w:rPr>
                <w:rFonts w:ascii="PT Sans" w:hAnsi="PT Sans"/>
                <w:sz w:val="16"/>
              </w:rPr>
            </w:pPr>
            <w:r w:rsidRPr="00652D65">
              <w:rPr>
                <w:rFonts w:ascii="PT Sans" w:hAnsi="PT Sans"/>
                <w:sz w:val="16"/>
              </w:rPr>
              <w:fldChar w:fldCharType="begin">
                <w:ffData>
                  <w:name w:val="Version"/>
                  <w:enabled w:val="0"/>
                  <w:calcOnExit w:val="0"/>
                  <w:textInput>
                    <w:default w:val="July 2021"/>
                  </w:textInput>
                </w:ffData>
              </w:fldChar>
            </w:r>
            <w:bookmarkStart w:id="6" w:name="Version"/>
            <w:r w:rsidRPr="00652D65">
              <w:rPr>
                <w:rFonts w:ascii="PT Sans" w:hAnsi="PT Sans"/>
                <w:sz w:val="16"/>
              </w:rPr>
              <w:instrText xml:space="preserve"> FORMTEXT </w:instrText>
            </w:r>
            <w:r w:rsidRPr="00652D65">
              <w:rPr>
                <w:rFonts w:ascii="PT Sans" w:hAnsi="PT Sans"/>
                <w:sz w:val="16"/>
              </w:rPr>
            </w:r>
            <w:r w:rsidRPr="00652D65">
              <w:rPr>
                <w:rFonts w:ascii="PT Sans" w:hAnsi="PT Sans"/>
                <w:sz w:val="16"/>
              </w:rPr>
              <w:fldChar w:fldCharType="separate"/>
            </w:r>
            <w:r w:rsidRPr="00652D65">
              <w:rPr>
                <w:rFonts w:ascii="PT Sans" w:hAnsi="PT Sans"/>
                <w:noProof/>
                <w:sz w:val="16"/>
              </w:rPr>
              <w:t>July 2021</w:t>
            </w:r>
            <w:r w:rsidRPr="00652D65">
              <w:rPr>
                <w:rFonts w:ascii="PT Sans" w:hAnsi="PT Sans"/>
                <w:sz w:val="16"/>
              </w:rPr>
              <w:fldChar w:fldCharType="end"/>
            </w:r>
            <w:bookmarkEnd w:id="6"/>
          </w:p>
        </w:tc>
      </w:tr>
      <w:tr w:rsidR="003D57A6" w:rsidRPr="00652D65" w14:paraId="14E097CA" w14:textId="77777777" w:rsidTr="003D57A6">
        <w:tc>
          <w:tcPr>
            <w:tcW w:w="2268" w:type="dxa"/>
          </w:tcPr>
          <w:p w14:paraId="4669CB12" w14:textId="77777777" w:rsidR="003D57A6" w:rsidRPr="00652D65" w:rsidRDefault="003D57A6" w:rsidP="003D57A6">
            <w:pPr>
              <w:pStyle w:val="Form-FormHeading14"/>
              <w:rPr>
                <w:rFonts w:ascii="PT Sans" w:hAnsi="PT Sans"/>
                <w:sz w:val="16"/>
              </w:rPr>
            </w:pPr>
            <w:r w:rsidRPr="00652D65">
              <w:rPr>
                <w:rFonts w:ascii="PT Sans" w:hAnsi="PT Sans"/>
                <w:sz w:val="16"/>
              </w:rPr>
              <w:t>JD LAST REVIEWED ON</w:t>
            </w:r>
          </w:p>
        </w:tc>
        <w:tc>
          <w:tcPr>
            <w:tcW w:w="1701" w:type="dxa"/>
          </w:tcPr>
          <w:p w14:paraId="63A03A11" w14:textId="731C2D88" w:rsidR="003D57A6" w:rsidRPr="00652D65" w:rsidRDefault="005C763D" w:rsidP="003D57A6">
            <w:pPr>
              <w:pStyle w:val="Form-FormHeading14"/>
              <w:rPr>
                <w:rFonts w:ascii="PT Sans" w:hAnsi="PT Sans"/>
                <w:sz w:val="16"/>
              </w:rPr>
            </w:pPr>
            <w:r w:rsidRPr="00652D65">
              <w:rPr>
                <w:rFonts w:ascii="PT Sans" w:hAnsi="PT Sans"/>
                <w:sz w:val="16"/>
              </w:rPr>
              <w:fldChar w:fldCharType="begin">
                <w:ffData>
                  <w:name w:val=""/>
                  <w:enabled w:val="0"/>
                  <w:calcOnExit w:val="0"/>
                  <w:textInput>
                    <w:default w:val="August 2026"/>
                  </w:textInput>
                </w:ffData>
              </w:fldChar>
            </w:r>
            <w:r w:rsidRPr="00652D65">
              <w:rPr>
                <w:rFonts w:ascii="PT Sans" w:hAnsi="PT Sans"/>
                <w:sz w:val="16"/>
              </w:rPr>
              <w:instrText xml:space="preserve"> FORMTEXT </w:instrText>
            </w:r>
            <w:r w:rsidRPr="00652D65">
              <w:rPr>
                <w:rFonts w:ascii="PT Sans" w:hAnsi="PT Sans"/>
                <w:sz w:val="16"/>
              </w:rPr>
            </w:r>
            <w:r w:rsidRPr="00652D65">
              <w:rPr>
                <w:rFonts w:ascii="PT Sans" w:hAnsi="PT Sans"/>
                <w:sz w:val="16"/>
              </w:rPr>
              <w:fldChar w:fldCharType="separate"/>
            </w:r>
            <w:r w:rsidRPr="00652D65">
              <w:rPr>
                <w:rFonts w:ascii="PT Sans" w:hAnsi="PT Sans"/>
                <w:noProof/>
                <w:sz w:val="16"/>
              </w:rPr>
              <w:t>August 2026</w:t>
            </w:r>
            <w:r w:rsidRPr="00652D65">
              <w:rPr>
                <w:rFonts w:ascii="PT Sans" w:hAnsi="PT Sans"/>
                <w:sz w:val="16"/>
              </w:rPr>
              <w:fldChar w:fldCharType="end"/>
            </w:r>
          </w:p>
        </w:tc>
      </w:tr>
    </w:tbl>
    <w:p w14:paraId="072BCC4B" w14:textId="77777777" w:rsidR="002A020B" w:rsidRPr="00652D65" w:rsidRDefault="001D0E93" w:rsidP="002A020B">
      <w:pPr>
        <w:pStyle w:val="Form-FormHeading14"/>
        <w:tabs>
          <w:tab w:val="right" w:pos="15026"/>
        </w:tabs>
        <w:rPr>
          <w:rFonts w:ascii="PT Sans" w:hAnsi="PT Sans"/>
          <w:sz w:val="16"/>
          <w:szCs w:val="16"/>
        </w:rPr>
      </w:pPr>
      <w:r w:rsidRPr="00652D65">
        <w:fldChar w:fldCharType="begin">
          <w:ffData>
            <w:name w:val="DocType"/>
            <w:enabled/>
            <w:calcOnExit w:val="0"/>
            <w:textInput>
              <w:default w:val="PMF Template 1.2.1"/>
            </w:textInput>
          </w:ffData>
        </w:fldChar>
      </w:r>
      <w:bookmarkStart w:id="7" w:name="DocType"/>
      <w:r w:rsidRPr="00652D65">
        <w:instrText xml:space="preserve"> FORMTEXT </w:instrText>
      </w:r>
      <w:r w:rsidRPr="00652D65">
        <w:fldChar w:fldCharType="separate"/>
      </w:r>
      <w:r w:rsidRPr="00652D65">
        <w:rPr>
          <w:noProof/>
        </w:rPr>
        <w:t>PMF Template 1.2.1</w:t>
      </w:r>
      <w:r w:rsidRPr="00652D65">
        <w:fldChar w:fldCharType="end"/>
      </w:r>
      <w:bookmarkEnd w:id="7"/>
      <w:r w:rsidR="00933AA4" w:rsidRPr="00652D65">
        <w:tab/>
      </w:r>
    </w:p>
    <w:p w14:paraId="36491DA8" w14:textId="77777777" w:rsidR="001372D8" w:rsidRPr="00652D65" w:rsidRDefault="002A020B" w:rsidP="002A020B">
      <w:pPr>
        <w:pStyle w:val="Form-FormHeading24Bold"/>
        <w:tabs>
          <w:tab w:val="right" w:pos="15026"/>
        </w:tabs>
      </w:pPr>
      <w:r w:rsidRPr="00652D65">
        <w:fldChar w:fldCharType="begin">
          <w:ffData>
            <w:name w:val="DocTitle"/>
            <w:enabled/>
            <w:calcOnExit w:val="0"/>
            <w:textInput>
              <w:default w:val="Job Description"/>
            </w:textInput>
          </w:ffData>
        </w:fldChar>
      </w:r>
      <w:bookmarkStart w:id="8" w:name="DocTitle"/>
      <w:r w:rsidRPr="00652D65">
        <w:instrText xml:space="preserve"> FORMTEXT </w:instrText>
      </w:r>
      <w:r w:rsidRPr="00652D65">
        <w:fldChar w:fldCharType="separate"/>
      </w:r>
      <w:r w:rsidRPr="00652D65">
        <w:rPr>
          <w:noProof/>
        </w:rPr>
        <w:t>Job Description</w:t>
      </w:r>
      <w:r w:rsidRPr="00652D65">
        <w:fldChar w:fldCharType="end"/>
      </w:r>
      <w:bookmarkEnd w:id="8"/>
    </w:p>
    <w:p w14:paraId="2E0389A7" w14:textId="77777777" w:rsidR="00215091" w:rsidRPr="00652D65" w:rsidRDefault="00215091" w:rsidP="002A020B">
      <w:pPr>
        <w:pStyle w:val="Fill04"/>
      </w:pPr>
    </w:p>
    <w:tbl>
      <w:tblPr>
        <w:tblStyle w:val="TableGrid"/>
        <w:tblW w:w="15084" w:type="dxa"/>
        <w:shd w:val="clear" w:color="auto" w:fill="DDD9C3" w:themeFill="background2" w:themeFillShade="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5"/>
        <w:gridCol w:w="987"/>
        <w:gridCol w:w="2415"/>
        <w:gridCol w:w="1304"/>
        <w:gridCol w:w="2722"/>
        <w:gridCol w:w="1134"/>
        <w:gridCol w:w="567"/>
        <w:gridCol w:w="1134"/>
        <w:gridCol w:w="3686"/>
      </w:tblGrid>
      <w:tr w:rsidR="00C2437C" w:rsidRPr="00652D65" w14:paraId="5FD9B11A" w14:textId="77777777" w:rsidTr="00C2437C">
        <w:tc>
          <w:tcPr>
            <w:tcW w:w="1135" w:type="dxa"/>
            <w:vAlign w:val="center"/>
          </w:tcPr>
          <w:p w14:paraId="58C49A6B" w14:textId="77777777" w:rsidR="00C2437C" w:rsidRPr="00652D65" w:rsidRDefault="00C2437C" w:rsidP="00C2437C">
            <w:pPr>
              <w:pStyle w:val="Form-TableHeaderLeft"/>
            </w:pPr>
            <w:r w:rsidRPr="00652D65">
              <w:t>Job Title</w:t>
            </w:r>
          </w:p>
        </w:tc>
        <w:tc>
          <w:tcPr>
            <w:tcW w:w="3402" w:type="dxa"/>
            <w:gridSpan w:val="2"/>
            <w:vAlign w:val="center"/>
          </w:tcPr>
          <w:p w14:paraId="0964D10B" w14:textId="2D155DAB" w:rsidR="00C2437C" w:rsidRPr="00652D65" w:rsidRDefault="007954FE" w:rsidP="00C2437C">
            <w:pPr>
              <w:pStyle w:val="Form-TableLeft"/>
            </w:pPr>
            <w:r w:rsidRPr="00652D65">
              <w:t xml:space="preserve">Grant and Programme Development </w:t>
            </w:r>
            <w:r w:rsidR="008160B0" w:rsidRPr="00652D65">
              <w:t xml:space="preserve">(GPD) </w:t>
            </w:r>
            <w:r w:rsidR="00572F88" w:rsidRPr="00652D65">
              <w:t>Manager</w:t>
            </w:r>
          </w:p>
        </w:tc>
        <w:tc>
          <w:tcPr>
            <w:tcW w:w="1304" w:type="dxa"/>
            <w:vAlign w:val="center"/>
          </w:tcPr>
          <w:p w14:paraId="7BB4421F" w14:textId="77777777" w:rsidR="00C2437C" w:rsidRPr="00652D65" w:rsidRDefault="00C2437C" w:rsidP="00C2437C">
            <w:pPr>
              <w:pStyle w:val="Form-TableHeaderLeft"/>
            </w:pPr>
            <w:r w:rsidRPr="00652D65">
              <w:t>Reports To</w:t>
            </w:r>
          </w:p>
        </w:tc>
        <w:tc>
          <w:tcPr>
            <w:tcW w:w="2722" w:type="dxa"/>
            <w:vAlign w:val="center"/>
          </w:tcPr>
          <w:p w14:paraId="4D59A921" w14:textId="3C15AAD8" w:rsidR="00C2437C" w:rsidRPr="00652D65" w:rsidRDefault="00572F88" w:rsidP="00C2437C">
            <w:pPr>
              <w:pStyle w:val="Form-TableLeft"/>
            </w:pPr>
            <w:r w:rsidRPr="00652D65">
              <w:t>G</w:t>
            </w:r>
            <w:r w:rsidR="00A16FB9">
              <w:t>rant and Programme Development Lead</w:t>
            </w:r>
          </w:p>
        </w:tc>
        <w:tc>
          <w:tcPr>
            <w:tcW w:w="1134" w:type="dxa"/>
            <w:vAlign w:val="center"/>
          </w:tcPr>
          <w:p w14:paraId="03BA3939" w14:textId="77777777" w:rsidR="00C2437C" w:rsidRPr="00652D65" w:rsidRDefault="00C2437C" w:rsidP="00C2437C">
            <w:pPr>
              <w:pStyle w:val="Form-TableHeaderLeft"/>
            </w:pPr>
            <w:r w:rsidRPr="00652D65">
              <w:t>Job Level</w:t>
            </w:r>
          </w:p>
        </w:tc>
        <w:tc>
          <w:tcPr>
            <w:tcW w:w="567" w:type="dxa"/>
            <w:vAlign w:val="center"/>
          </w:tcPr>
          <w:p w14:paraId="1A31F835" w14:textId="02CB8AEA" w:rsidR="00C2437C" w:rsidRPr="00652D65" w:rsidRDefault="00572F88" w:rsidP="00750E26">
            <w:pPr>
              <w:pStyle w:val="Form-TableLeft"/>
            </w:pPr>
            <w:r w:rsidRPr="00652D65">
              <w:t>E</w:t>
            </w:r>
            <w:r w:rsidR="008C0B8C" w:rsidRPr="00652D65"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A0BBB16" w14:textId="77777777" w:rsidR="00C2437C" w:rsidRPr="00652D65" w:rsidRDefault="00C2437C" w:rsidP="00C2437C">
            <w:pPr>
              <w:pStyle w:val="Form-TableHeaderLeft"/>
            </w:pPr>
            <w:r w:rsidRPr="00652D65">
              <w:t>Location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7F14E672" w14:textId="4D9EEF67" w:rsidR="00C2437C" w:rsidRPr="00652D65" w:rsidRDefault="005B4A1A" w:rsidP="00C2437C">
            <w:pPr>
              <w:pStyle w:val="Form-TableLeft"/>
            </w:pPr>
            <w:r w:rsidRPr="00652D65">
              <w:t>Based in Kathmandu with frequent travels to UMN cluster locations including MDT project areas.</w:t>
            </w:r>
          </w:p>
        </w:tc>
      </w:tr>
      <w:tr w:rsidR="002A020B" w:rsidRPr="00652D65" w14:paraId="30FB3363" w14:textId="77777777" w:rsidTr="00453C03">
        <w:tc>
          <w:tcPr>
            <w:tcW w:w="2122" w:type="dxa"/>
            <w:gridSpan w:val="2"/>
            <w:tcBorders>
              <w:bottom w:val="single" w:sz="4" w:space="0" w:color="auto"/>
            </w:tcBorders>
          </w:tcPr>
          <w:p w14:paraId="64C2E459" w14:textId="77777777" w:rsidR="00453C03" w:rsidRPr="00652D65" w:rsidRDefault="00453C03" w:rsidP="00453C03">
            <w:pPr>
              <w:pStyle w:val="Form-TableHeaderLeft"/>
            </w:pPr>
            <w:r w:rsidRPr="00652D65">
              <w:t>Objective of the job</w:t>
            </w:r>
          </w:p>
          <w:p w14:paraId="77E8FE1E" w14:textId="6B8D06BB" w:rsidR="002A020B" w:rsidRPr="00652D65" w:rsidRDefault="002A020B" w:rsidP="002A020B">
            <w:pPr>
              <w:pStyle w:val="Form-TableRemark"/>
            </w:pPr>
          </w:p>
        </w:tc>
        <w:tc>
          <w:tcPr>
            <w:tcW w:w="12962" w:type="dxa"/>
            <w:gridSpan w:val="7"/>
            <w:tcBorders>
              <w:bottom w:val="single" w:sz="4" w:space="0" w:color="auto"/>
            </w:tcBorders>
          </w:tcPr>
          <w:p w14:paraId="4069AC13" w14:textId="264A14E0" w:rsidR="00943229" w:rsidRPr="00652D65" w:rsidRDefault="00A11D77" w:rsidP="009B5ED0">
            <w:pPr>
              <w:pStyle w:val="Table-Normal"/>
              <w:rPr>
                <w:lang w:val="en-US"/>
              </w:rPr>
            </w:pPr>
            <w:r w:rsidRPr="00652D65">
              <w:t xml:space="preserve">The Grant and Programme Development </w:t>
            </w:r>
            <w:r w:rsidR="00572F88" w:rsidRPr="00652D65">
              <w:t>Manager</w:t>
            </w:r>
            <w:r w:rsidRPr="00652D65">
              <w:t xml:space="preserve"> will </w:t>
            </w:r>
            <w:r w:rsidR="00A3167D" w:rsidRPr="00652D65">
              <w:t xml:space="preserve">support the </w:t>
            </w:r>
            <w:r w:rsidR="006F717E" w:rsidRPr="00652D65">
              <w:rPr>
                <w:lang w:val="en-US"/>
              </w:rPr>
              <w:t>d</w:t>
            </w:r>
            <w:r w:rsidR="00985827" w:rsidRPr="00652D65">
              <w:rPr>
                <w:lang w:val="en-US"/>
              </w:rPr>
              <w:t>esign and d</w:t>
            </w:r>
            <w:r w:rsidR="006F717E" w:rsidRPr="00652D65">
              <w:rPr>
                <w:lang w:val="en-US"/>
              </w:rPr>
              <w:t>evelopment of high</w:t>
            </w:r>
            <w:r w:rsidR="006F717E" w:rsidRPr="00652D65">
              <w:rPr>
                <w:lang w:val="en-US"/>
              </w:rPr>
              <w:noBreakHyphen/>
              <w:t>quality, evidence</w:t>
            </w:r>
            <w:r w:rsidR="006F717E" w:rsidRPr="00652D65">
              <w:rPr>
                <w:lang w:val="en-US"/>
              </w:rPr>
              <w:noBreakHyphen/>
              <w:t xml:space="preserve">based </w:t>
            </w:r>
            <w:proofErr w:type="spellStart"/>
            <w:r w:rsidR="006F717E" w:rsidRPr="00652D65">
              <w:rPr>
                <w:lang w:val="en-US"/>
              </w:rPr>
              <w:t>programmes</w:t>
            </w:r>
            <w:proofErr w:type="spellEnd"/>
            <w:r w:rsidR="006F717E" w:rsidRPr="00652D65">
              <w:rPr>
                <w:lang w:val="en-US"/>
              </w:rPr>
              <w:t xml:space="preserve"> and projects </w:t>
            </w:r>
            <w:r w:rsidR="002C45F5" w:rsidRPr="00652D65">
              <w:rPr>
                <w:lang w:val="en-US"/>
              </w:rPr>
              <w:t xml:space="preserve">by coordinating </w:t>
            </w:r>
            <w:r w:rsidR="009B4BF4" w:rsidRPr="00652D65">
              <w:rPr>
                <w:lang w:val="en-US"/>
              </w:rPr>
              <w:t xml:space="preserve">design processes, facilitating proposal development, strengthening grant management systems, </w:t>
            </w:r>
            <w:r w:rsidR="007B27FC" w:rsidRPr="00652D65">
              <w:rPr>
                <w:lang w:val="en-US"/>
              </w:rPr>
              <w:t xml:space="preserve">maintaining strategic </w:t>
            </w:r>
            <w:proofErr w:type="spellStart"/>
            <w:r w:rsidR="007B27FC" w:rsidRPr="00652D65">
              <w:rPr>
                <w:lang w:val="en-US"/>
              </w:rPr>
              <w:t>programme</w:t>
            </w:r>
            <w:proofErr w:type="spellEnd"/>
            <w:r w:rsidR="007B27FC" w:rsidRPr="00652D65">
              <w:rPr>
                <w:lang w:val="en-US"/>
              </w:rPr>
              <w:t xml:space="preserve"> information, and supporting donor compliance requirements</w:t>
            </w:r>
            <w:r w:rsidR="00E43BB9" w:rsidRPr="00652D65">
              <w:rPr>
                <w:lang w:val="en-US"/>
              </w:rPr>
              <w:t>.</w:t>
            </w:r>
            <w:r w:rsidR="00B401B0" w:rsidRPr="00652D65">
              <w:rPr>
                <w:lang w:val="en-US"/>
              </w:rPr>
              <w:t xml:space="preserve"> The position will work closely with provincial clusters, </w:t>
            </w:r>
            <w:proofErr w:type="spellStart"/>
            <w:r w:rsidR="00B401B0" w:rsidRPr="00652D65">
              <w:rPr>
                <w:lang w:val="en-US"/>
              </w:rPr>
              <w:t>programme</w:t>
            </w:r>
            <w:proofErr w:type="spellEnd"/>
            <w:r w:rsidR="00B401B0" w:rsidRPr="00652D65">
              <w:rPr>
                <w:lang w:val="en-US"/>
              </w:rPr>
              <w:t xml:space="preserve"> teams</w:t>
            </w:r>
            <w:r w:rsidR="00726DE4" w:rsidRPr="00652D65">
              <w:rPr>
                <w:lang w:val="en-US"/>
              </w:rPr>
              <w:t xml:space="preserve">, </w:t>
            </w:r>
            <w:r w:rsidR="00665720" w:rsidRPr="00652D65">
              <w:rPr>
                <w:lang w:val="en-US"/>
              </w:rPr>
              <w:t xml:space="preserve">and </w:t>
            </w:r>
            <w:r w:rsidR="00726DE4" w:rsidRPr="00652D65">
              <w:rPr>
                <w:lang w:val="en-US"/>
              </w:rPr>
              <w:t>partners</w:t>
            </w:r>
            <w:r w:rsidR="00DB4BFE" w:rsidRPr="00652D65">
              <w:rPr>
                <w:lang w:val="en-US"/>
              </w:rPr>
              <w:t xml:space="preserve"> to ensure quality </w:t>
            </w:r>
            <w:proofErr w:type="spellStart"/>
            <w:r w:rsidR="00DB4BFE" w:rsidRPr="00652D65">
              <w:rPr>
                <w:lang w:val="en-US"/>
              </w:rPr>
              <w:t>programme</w:t>
            </w:r>
            <w:proofErr w:type="spellEnd"/>
            <w:r w:rsidR="00DB4BFE" w:rsidRPr="00652D65">
              <w:rPr>
                <w:lang w:val="en-US"/>
              </w:rPr>
              <w:t xml:space="preserve"> design and effective grant acquisition ali</w:t>
            </w:r>
            <w:r w:rsidR="009B5ED0" w:rsidRPr="00652D65">
              <w:rPr>
                <w:lang w:val="en-US"/>
              </w:rPr>
              <w:t xml:space="preserve">gned </w:t>
            </w:r>
            <w:r w:rsidR="006F717E" w:rsidRPr="00652D65">
              <w:rPr>
                <w:lang w:val="en-US"/>
              </w:rPr>
              <w:t>with UMN’s strategic priorities</w:t>
            </w:r>
            <w:r w:rsidR="009B5ED0" w:rsidRPr="00652D65">
              <w:rPr>
                <w:lang w:val="en-US"/>
              </w:rPr>
              <w:t xml:space="preserve">. </w:t>
            </w:r>
          </w:p>
        </w:tc>
      </w:tr>
    </w:tbl>
    <w:p w14:paraId="2FEF38AE" w14:textId="77777777" w:rsidR="00C2437C" w:rsidRPr="00652D65" w:rsidRDefault="00C2437C" w:rsidP="00C2437C">
      <w:pPr>
        <w:pStyle w:val="Fill04"/>
      </w:pPr>
    </w:p>
    <w:tbl>
      <w:tblPr>
        <w:tblStyle w:val="TableGrid"/>
        <w:tblW w:w="15083" w:type="dxa"/>
        <w:shd w:val="clear" w:color="auto" w:fill="DDD9C3" w:themeFill="background2" w:themeFillShade="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2"/>
        <w:gridCol w:w="3119"/>
        <w:gridCol w:w="3322"/>
      </w:tblGrid>
      <w:tr w:rsidR="002A020B" w:rsidRPr="00652D65" w14:paraId="3821F71A" w14:textId="77777777" w:rsidTr="00880274">
        <w:tc>
          <w:tcPr>
            <w:tcW w:w="8642" w:type="dxa"/>
          </w:tcPr>
          <w:p w14:paraId="075E2B47" w14:textId="77777777" w:rsidR="002A020B" w:rsidRPr="00652D65" w:rsidRDefault="002A020B" w:rsidP="002A020B">
            <w:pPr>
              <w:pStyle w:val="Form-TableHeaderLeft"/>
            </w:pPr>
            <w:r w:rsidRPr="00652D65">
              <w:t>Areas of Responsibility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42AF01E2" w14:textId="77777777" w:rsidR="002A020B" w:rsidRPr="00652D65" w:rsidRDefault="002A020B" w:rsidP="002A020B">
            <w:pPr>
              <w:pStyle w:val="Form-TableHeaderLeft"/>
            </w:pPr>
            <w:r w:rsidRPr="00652D65">
              <w:t>Decision Making</w:t>
            </w:r>
          </w:p>
        </w:tc>
        <w:tc>
          <w:tcPr>
            <w:tcW w:w="3322" w:type="dxa"/>
            <w:tcBorders>
              <w:bottom w:val="single" w:sz="4" w:space="0" w:color="auto"/>
            </w:tcBorders>
          </w:tcPr>
          <w:p w14:paraId="4EE812B1" w14:textId="77777777" w:rsidR="002A020B" w:rsidRPr="00652D65" w:rsidRDefault="002A020B" w:rsidP="002A020B">
            <w:pPr>
              <w:pStyle w:val="Form-TableHeaderLeft"/>
            </w:pPr>
            <w:r w:rsidRPr="00652D65">
              <w:t>Qualification &amp; Experience</w:t>
            </w:r>
          </w:p>
        </w:tc>
      </w:tr>
      <w:tr w:rsidR="002A020B" w:rsidRPr="00652D65" w14:paraId="4A6A7CED" w14:textId="77777777" w:rsidTr="00880274">
        <w:trPr>
          <w:trHeight w:val="1418"/>
        </w:trPr>
        <w:tc>
          <w:tcPr>
            <w:tcW w:w="8642" w:type="dxa"/>
            <w:vMerge w:val="restart"/>
          </w:tcPr>
          <w:p w14:paraId="429ED610" w14:textId="6C28E40A" w:rsidR="00064CAB" w:rsidRPr="00652D65" w:rsidRDefault="0023396C" w:rsidP="00064CAB">
            <w:pPr>
              <w:pStyle w:val="Form-TableLeft"/>
              <w:numPr>
                <w:ilvl w:val="0"/>
                <w:numId w:val="40"/>
              </w:numPr>
              <w:spacing w:before="0" w:after="0" w:line="240" w:lineRule="auto"/>
              <w:ind w:left="414" w:hanging="357"/>
              <w:rPr>
                <w:b/>
                <w:bCs/>
              </w:rPr>
            </w:pPr>
            <w:r w:rsidRPr="00652D65">
              <w:rPr>
                <w:b/>
                <w:bCs/>
              </w:rPr>
              <w:t>Strategic</w:t>
            </w:r>
            <w:r w:rsidR="00064CAB" w:rsidRPr="00652D65">
              <w:rPr>
                <w:b/>
                <w:bCs/>
              </w:rPr>
              <w:t xml:space="preserve"> </w:t>
            </w:r>
            <w:r w:rsidR="009F7089" w:rsidRPr="00652D65">
              <w:rPr>
                <w:b/>
                <w:bCs/>
              </w:rPr>
              <w:t>Grant</w:t>
            </w:r>
            <w:r w:rsidR="008F3724" w:rsidRPr="00652D65">
              <w:rPr>
                <w:b/>
                <w:bCs/>
              </w:rPr>
              <w:t xml:space="preserve"> and </w:t>
            </w:r>
            <w:r w:rsidR="00064CAB" w:rsidRPr="00652D65">
              <w:rPr>
                <w:b/>
                <w:bCs/>
              </w:rPr>
              <w:t xml:space="preserve">Programme Development </w:t>
            </w:r>
            <w:r w:rsidR="008F3724" w:rsidRPr="00652D65">
              <w:rPr>
                <w:b/>
                <w:bCs/>
              </w:rPr>
              <w:t xml:space="preserve">(GPD) </w:t>
            </w:r>
            <w:r w:rsidR="00064CAB" w:rsidRPr="00652D65">
              <w:rPr>
                <w:b/>
                <w:bCs/>
              </w:rPr>
              <w:t>functions:</w:t>
            </w:r>
          </w:p>
          <w:p w14:paraId="0630EF6A" w14:textId="06668054" w:rsidR="00A5454D" w:rsidRPr="00652D65" w:rsidRDefault="00A3167D" w:rsidP="00F64BC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 xml:space="preserve">Contribute to </w:t>
            </w:r>
            <w:r w:rsidR="00B63F05" w:rsidRPr="00652D65">
              <w:t>the</w:t>
            </w:r>
            <w:r w:rsidR="000F0FE7" w:rsidRPr="00652D65">
              <w:t xml:space="preserve"> develop</w:t>
            </w:r>
            <w:r w:rsidR="00127AA7" w:rsidRPr="00652D65">
              <w:t>ment</w:t>
            </w:r>
            <w:r w:rsidR="000F0FE7" w:rsidRPr="00652D65">
              <w:t xml:space="preserve"> and strengthen</w:t>
            </w:r>
            <w:r w:rsidR="00127AA7" w:rsidRPr="00652D65">
              <w:t xml:space="preserve">ing of </w:t>
            </w:r>
            <w:r w:rsidR="008F3724" w:rsidRPr="00652D65">
              <w:t>GPD</w:t>
            </w:r>
            <w:r w:rsidR="00862971" w:rsidRPr="00652D65">
              <w:t xml:space="preserve"> functions</w:t>
            </w:r>
            <w:r w:rsidR="008F3724" w:rsidRPr="00652D65">
              <w:t xml:space="preserve"> b</w:t>
            </w:r>
            <w:r w:rsidR="001265C9" w:rsidRPr="00652D65">
              <w:t>y</w:t>
            </w:r>
            <w:r w:rsidR="00127AA7" w:rsidRPr="00652D65">
              <w:t xml:space="preserve"> establishing</w:t>
            </w:r>
            <w:r w:rsidR="00862971" w:rsidRPr="00652D65">
              <w:t xml:space="preserve"> appropriate systems, </w:t>
            </w:r>
            <w:r w:rsidR="00D3334E" w:rsidRPr="00652D65">
              <w:t xml:space="preserve">developing </w:t>
            </w:r>
            <w:r w:rsidR="00862971" w:rsidRPr="00652D65">
              <w:t>frameworks</w:t>
            </w:r>
            <w:r w:rsidR="006B386F" w:rsidRPr="00652D65">
              <w:t xml:space="preserve"> and tools.</w:t>
            </w:r>
          </w:p>
          <w:p w14:paraId="1A703914" w14:textId="4D17E937" w:rsidR="004B34B4" w:rsidRPr="00652D65" w:rsidRDefault="00A3167D" w:rsidP="003D3088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Co-f</w:t>
            </w:r>
            <w:r w:rsidR="00957BFA" w:rsidRPr="00652D65">
              <w:t xml:space="preserve">acilitate </w:t>
            </w:r>
            <w:r w:rsidR="00371B81" w:rsidRPr="00652D65">
              <w:t>p</w:t>
            </w:r>
            <w:r w:rsidR="00957BFA" w:rsidRPr="00652D65">
              <w:t>rovincial clusters in develop</w:t>
            </w:r>
            <w:r w:rsidR="000E43B1" w:rsidRPr="00652D65">
              <w:t>ing</w:t>
            </w:r>
            <w:r w:rsidR="00974A20" w:rsidRPr="00652D65">
              <w:t xml:space="preserve"> </w:t>
            </w:r>
            <w:r w:rsidR="000E43B1" w:rsidRPr="00652D65">
              <w:t xml:space="preserve">comprehensive </w:t>
            </w:r>
            <w:r w:rsidR="001015DE" w:rsidRPr="00652D65">
              <w:t>long-term</w:t>
            </w:r>
            <w:r w:rsidR="00B940EA" w:rsidRPr="00652D65">
              <w:t xml:space="preserve"> cluster</w:t>
            </w:r>
            <w:r w:rsidR="00957BFA" w:rsidRPr="00652D65">
              <w:t xml:space="preserve"> programme plans</w:t>
            </w:r>
            <w:r w:rsidR="00974A20" w:rsidRPr="00652D65">
              <w:t xml:space="preserve"> based on community needs</w:t>
            </w:r>
            <w:r w:rsidR="00217B79" w:rsidRPr="00652D65">
              <w:t xml:space="preserve">, </w:t>
            </w:r>
            <w:r w:rsidR="00974A20" w:rsidRPr="00652D65">
              <w:t>UMN’</w:t>
            </w:r>
            <w:r w:rsidR="00647236" w:rsidRPr="00652D65">
              <w:t xml:space="preserve"> </w:t>
            </w:r>
            <w:r w:rsidR="00974A20" w:rsidRPr="00652D65">
              <w:t>strateg</w:t>
            </w:r>
            <w:r w:rsidR="00647236" w:rsidRPr="00652D65">
              <w:t>y</w:t>
            </w:r>
            <w:r w:rsidR="00700A2D" w:rsidRPr="00652D65">
              <w:t xml:space="preserve"> and Cluster Implementation Plan</w:t>
            </w:r>
            <w:r w:rsidR="00974A20" w:rsidRPr="00652D65">
              <w:t xml:space="preserve">. </w:t>
            </w:r>
          </w:p>
          <w:p w14:paraId="304FD9CC" w14:textId="6A36A93D" w:rsidR="00BA1597" w:rsidRPr="00652D65" w:rsidRDefault="00D235A4" w:rsidP="003D3088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S</w:t>
            </w:r>
            <w:r w:rsidR="004B397A" w:rsidRPr="00652D65">
              <w:t>upport provincial cluster</w:t>
            </w:r>
            <w:r w:rsidR="00F07267" w:rsidRPr="00652D65">
              <w:t xml:space="preserve"> plan</w:t>
            </w:r>
            <w:r w:rsidR="004B397A" w:rsidRPr="00652D65">
              <w:t xml:space="preserve">s </w:t>
            </w:r>
            <w:r w:rsidR="00F71249" w:rsidRPr="00652D65">
              <w:t xml:space="preserve">that </w:t>
            </w:r>
            <w:proofErr w:type="gramStart"/>
            <w:r w:rsidR="00F71249" w:rsidRPr="00652D65">
              <w:t>includes</w:t>
            </w:r>
            <w:proofErr w:type="gramEnd"/>
            <w:r w:rsidR="00BE0EE8" w:rsidRPr="00652D65">
              <w:t xml:space="preserve"> essential documents like </w:t>
            </w:r>
            <w:r w:rsidR="001015DE" w:rsidRPr="00652D65">
              <w:t>five-year</w:t>
            </w:r>
            <w:r w:rsidR="004B397A" w:rsidRPr="00652D65">
              <w:t xml:space="preserve"> result</w:t>
            </w:r>
            <w:r w:rsidR="00C101B1" w:rsidRPr="00652D65">
              <w:t>s</w:t>
            </w:r>
            <w:r w:rsidR="004B397A" w:rsidRPr="00652D65">
              <w:t xml:space="preserve"> matrix, </w:t>
            </w:r>
            <w:proofErr w:type="spellStart"/>
            <w:r w:rsidR="004B397A" w:rsidRPr="00652D65">
              <w:t>ToC</w:t>
            </w:r>
            <w:proofErr w:type="spellEnd"/>
            <w:r w:rsidR="004B397A" w:rsidRPr="00652D65">
              <w:t xml:space="preserve">, risk analysis, </w:t>
            </w:r>
            <w:r w:rsidR="001015DE" w:rsidRPr="00652D65">
              <w:t>stakeholder mapping and beneficiary prioritisation.</w:t>
            </w:r>
          </w:p>
          <w:p w14:paraId="7E593F8C" w14:textId="089B5990" w:rsidR="00EF6327" w:rsidRPr="00652D65" w:rsidRDefault="00A3167D" w:rsidP="003D3088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Work together with GPD Lead to e</w:t>
            </w:r>
            <w:r w:rsidR="001A0538" w:rsidRPr="00652D65">
              <w:t xml:space="preserve">xplore </w:t>
            </w:r>
            <w:r w:rsidR="000906FB" w:rsidRPr="00652D65">
              <w:t xml:space="preserve">and analyse </w:t>
            </w:r>
            <w:r w:rsidR="001A0538" w:rsidRPr="00652D65">
              <w:t xml:space="preserve">new funding opportunities and develop </w:t>
            </w:r>
            <w:r w:rsidR="004740A2" w:rsidRPr="00652D65">
              <w:t xml:space="preserve">proactive </w:t>
            </w:r>
            <w:r w:rsidR="001A0538" w:rsidRPr="00652D65">
              <w:t>strategies to capture them</w:t>
            </w:r>
            <w:r w:rsidR="00EF6327" w:rsidRPr="00652D65">
              <w:t>.</w:t>
            </w:r>
          </w:p>
          <w:p w14:paraId="7D0BA52A" w14:textId="03C67D7C" w:rsidR="001015DE" w:rsidRPr="00652D65" w:rsidRDefault="00A3167D" w:rsidP="003D3088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Co-l</w:t>
            </w:r>
            <w:r w:rsidR="009951AB" w:rsidRPr="00652D65">
              <w:t>ead</w:t>
            </w:r>
            <w:r w:rsidR="00B24E92" w:rsidRPr="00652D65">
              <w:t xml:space="preserve"> the formation of</w:t>
            </w:r>
            <w:r w:rsidR="001A0538" w:rsidRPr="00652D65">
              <w:t xml:space="preserve"> consortiums and partnership</w:t>
            </w:r>
            <w:r w:rsidR="00B24E92" w:rsidRPr="00652D65">
              <w:t>s</w:t>
            </w:r>
            <w:r w:rsidR="001A0538" w:rsidRPr="00652D65">
              <w:t xml:space="preserve"> with </w:t>
            </w:r>
            <w:r w:rsidR="00A77787" w:rsidRPr="00652D65">
              <w:t>likeminded</w:t>
            </w:r>
            <w:r w:rsidR="001A0538" w:rsidRPr="00652D65">
              <w:t xml:space="preserve"> organisations.</w:t>
            </w:r>
          </w:p>
          <w:p w14:paraId="53CB57FC" w14:textId="68280F8D" w:rsidR="001015DE" w:rsidRPr="00652D65" w:rsidRDefault="002B79C5" w:rsidP="00515106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 xml:space="preserve">Work with </w:t>
            </w:r>
            <w:r w:rsidR="00EF6327" w:rsidRPr="00652D65">
              <w:t>the F</w:t>
            </w:r>
            <w:r w:rsidRPr="00652D65">
              <w:t xml:space="preserve">unding </w:t>
            </w:r>
            <w:r w:rsidR="00EE1D25" w:rsidRPr="00652D65">
              <w:t>Acquisition</w:t>
            </w:r>
            <w:r w:rsidR="00DB5997" w:rsidRPr="00652D65">
              <w:t xml:space="preserve"> and </w:t>
            </w:r>
            <w:r w:rsidR="00B579A5" w:rsidRPr="00652D65">
              <w:t>P</w:t>
            </w:r>
            <w:r w:rsidR="00D235A4" w:rsidRPr="00652D65">
              <w:t>artnership</w:t>
            </w:r>
            <w:r w:rsidR="00657677" w:rsidRPr="00652D65">
              <w:t xml:space="preserve"> </w:t>
            </w:r>
            <w:r w:rsidR="00EF6327" w:rsidRPr="00652D65">
              <w:t>T</w:t>
            </w:r>
            <w:r w:rsidRPr="00652D65">
              <w:t>eam</w:t>
            </w:r>
            <w:r w:rsidR="00A3167D" w:rsidRPr="00652D65">
              <w:t>, as assigned by</w:t>
            </w:r>
            <w:r w:rsidR="00730ABE" w:rsidRPr="00652D65">
              <w:t xml:space="preserve"> Line Manage</w:t>
            </w:r>
            <w:r w:rsidR="00A3167D" w:rsidRPr="00652D65">
              <w:t>,</w:t>
            </w:r>
            <w:r w:rsidR="009F7089" w:rsidRPr="00652D65">
              <w:t xml:space="preserve"> to </w:t>
            </w:r>
            <w:r w:rsidR="00EE1D25" w:rsidRPr="00652D65">
              <w:t xml:space="preserve">strategically </w:t>
            </w:r>
            <w:r w:rsidR="009F7089" w:rsidRPr="00652D65">
              <w:t>expand and diversify UMN’s funding base</w:t>
            </w:r>
            <w:r w:rsidR="00150EF4" w:rsidRPr="00652D65">
              <w:t xml:space="preserve"> and </w:t>
            </w:r>
            <w:r w:rsidR="00765FD1" w:rsidRPr="00652D65">
              <w:t>contribute to donor relationships.</w:t>
            </w:r>
          </w:p>
          <w:p w14:paraId="26D7D119" w14:textId="77777777" w:rsidR="00150EF4" w:rsidRPr="00652D65" w:rsidRDefault="00150EF4" w:rsidP="00150EF4">
            <w:pPr>
              <w:pStyle w:val="Form-TableLeft"/>
              <w:spacing w:before="0" w:after="0" w:line="240" w:lineRule="auto"/>
              <w:ind w:left="709"/>
            </w:pPr>
          </w:p>
          <w:p w14:paraId="74682CC2" w14:textId="77777777" w:rsidR="000327B7" w:rsidRPr="00652D65" w:rsidRDefault="000327B7" w:rsidP="000327B7">
            <w:pPr>
              <w:pStyle w:val="Form-TableLeft"/>
              <w:numPr>
                <w:ilvl w:val="0"/>
                <w:numId w:val="40"/>
              </w:numPr>
              <w:spacing w:before="0" w:after="0" w:line="240" w:lineRule="auto"/>
              <w:ind w:left="414" w:hanging="357"/>
              <w:rPr>
                <w:b/>
                <w:bCs/>
              </w:rPr>
            </w:pPr>
            <w:r w:rsidRPr="00652D65">
              <w:rPr>
                <w:b/>
                <w:bCs/>
              </w:rPr>
              <w:t>Project Design and Proposal Development</w:t>
            </w:r>
          </w:p>
          <w:p w14:paraId="5B8A1532" w14:textId="7F63EAD6" w:rsidR="000327B7" w:rsidRPr="00652D65" w:rsidRDefault="000327B7" w:rsidP="000327B7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Provide technical leadership in project des</w:t>
            </w:r>
            <w:r w:rsidR="00355444" w:rsidRPr="00652D65">
              <w:t>ign</w:t>
            </w:r>
            <w:r w:rsidR="00FE5C00" w:rsidRPr="00652D65">
              <w:t xml:space="preserve"> </w:t>
            </w:r>
            <w:r w:rsidR="00EB71A5" w:rsidRPr="00652D65">
              <w:t xml:space="preserve">and </w:t>
            </w:r>
            <w:r w:rsidR="00FE5C00" w:rsidRPr="00652D65">
              <w:t>develop concept notes and proposal</w:t>
            </w:r>
            <w:r w:rsidR="001450B8" w:rsidRPr="00652D65">
              <w:t xml:space="preserve"> and ensure quality of proposals.</w:t>
            </w:r>
          </w:p>
          <w:p w14:paraId="5B5C0FC8" w14:textId="7B662B7B" w:rsidR="000327B7" w:rsidRPr="00652D65" w:rsidRDefault="000327B7" w:rsidP="000327B7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Lead</w:t>
            </w:r>
            <w:r w:rsidR="00A3167D" w:rsidRPr="00652D65">
              <w:t>/facilitate</w:t>
            </w:r>
            <w:r w:rsidRPr="00652D65">
              <w:t xml:space="preserve"> the assessment, design, and completion of project proposals and concept notes, ensuring donor compliance, UMN</w:t>
            </w:r>
            <w:r w:rsidR="00905C4E" w:rsidRPr="00652D65">
              <w:t xml:space="preserve"> </w:t>
            </w:r>
            <w:r w:rsidR="0003186A" w:rsidRPr="00652D65">
              <w:t>requirements</w:t>
            </w:r>
            <w:r w:rsidRPr="00652D65">
              <w:t xml:space="preserve">, and </w:t>
            </w:r>
            <w:proofErr w:type="spellStart"/>
            <w:r w:rsidRPr="00652D65">
              <w:t>GoN</w:t>
            </w:r>
            <w:proofErr w:type="spellEnd"/>
            <w:r w:rsidRPr="00652D65">
              <w:t xml:space="preserve"> </w:t>
            </w:r>
            <w:r w:rsidR="0003186A" w:rsidRPr="00652D65">
              <w:t>mandates</w:t>
            </w:r>
            <w:r w:rsidRPr="00652D65">
              <w:t>.</w:t>
            </w:r>
          </w:p>
          <w:p w14:paraId="20E9E40A" w14:textId="490593EF" w:rsidR="005B153E" w:rsidRPr="00652D65" w:rsidRDefault="000327B7" w:rsidP="005B153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 xml:space="preserve">Ensure the incorporation of cross-cutting themes (GEDSI, Good Governance, Environment Sustainability and </w:t>
            </w:r>
            <w:r w:rsidR="002D0AC9" w:rsidRPr="00652D65">
              <w:t>Climate</w:t>
            </w:r>
            <w:r w:rsidRPr="00652D65">
              <w:t xml:space="preserve"> Resilience) and key methodologies (</w:t>
            </w:r>
            <w:r w:rsidR="006A1A04" w:rsidRPr="00652D65">
              <w:rPr>
                <w:szCs w:val="18"/>
              </w:rPr>
              <w:t xml:space="preserve">Participatory Bottom-up Project Design - </w:t>
            </w:r>
            <w:proofErr w:type="spellStart"/>
            <w:r w:rsidRPr="00652D65">
              <w:t>PBuPD</w:t>
            </w:r>
            <w:proofErr w:type="spellEnd"/>
            <w:r w:rsidRPr="00652D65">
              <w:t xml:space="preserve">, </w:t>
            </w:r>
            <w:r w:rsidR="006A1A04" w:rsidRPr="00652D65">
              <w:rPr>
                <w:szCs w:val="18"/>
              </w:rPr>
              <w:t xml:space="preserve">Project Management Operation Manual - </w:t>
            </w:r>
            <w:r w:rsidRPr="00652D65">
              <w:t>PMOM, Integration Model</w:t>
            </w:r>
            <w:r w:rsidR="00263F57" w:rsidRPr="00652D65">
              <w:t>, Programming approaches</w:t>
            </w:r>
            <w:r w:rsidRPr="00652D65">
              <w:t>) during design.</w:t>
            </w:r>
            <w:r w:rsidR="005B153E" w:rsidRPr="00652D65">
              <w:t xml:space="preserve"> </w:t>
            </w:r>
          </w:p>
          <w:p w14:paraId="015FAAAA" w14:textId="4ADBA301" w:rsidR="00175982" w:rsidRPr="00652D65" w:rsidRDefault="005B153E" w:rsidP="005B153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 xml:space="preserve">Coordinate closely with other relevant programme and finance staff for crucial input </w:t>
            </w:r>
            <w:r w:rsidR="004066F0" w:rsidRPr="00652D65">
              <w:t>to ensure budget alignment and donor compliances with programme activities, outputs and goals.</w:t>
            </w:r>
          </w:p>
          <w:p w14:paraId="72EDEE9D" w14:textId="7DC56400" w:rsidR="005B153E" w:rsidRPr="00652D65" w:rsidRDefault="005B153E" w:rsidP="005B153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Coordinate with Thapathali and Provincial MEAL staff for input on log-frame indicator</w:t>
            </w:r>
            <w:r w:rsidR="00371F6B" w:rsidRPr="00652D65">
              <w:t>s</w:t>
            </w:r>
            <w:r w:rsidRPr="00652D65">
              <w:t>, M&amp;E plan</w:t>
            </w:r>
            <w:r w:rsidR="00371F6B" w:rsidRPr="00652D65">
              <w:t>s</w:t>
            </w:r>
            <w:r w:rsidRPr="00652D65">
              <w:t xml:space="preserve"> and PPMT.</w:t>
            </w:r>
          </w:p>
          <w:p w14:paraId="2CE80089" w14:textId="5C78B77A" w:rsidR="005B153E" w:rsidRPr="00652D65" w:rsidRDefault="00934DF0" w:rsidP="005B153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P</w:t>
            </w:r>
            <w:r w:rsidR="00B25D60" w:rsidRPr="00652D65">
              <w:t>roactively generate preliminary concept notes and proposals aligned with UMN priorities, focus areas and locations</w:t>
            </w:r>
            <w:r w:rsidR="00433AE2" w:rsidRPr="00652D65">
              <w:t>,</w:t>
            </w:r>
            <w:r w:rsidR="007F18A2" w:rsidRPr="00652D65">
              <w:t xml:space="preserve"> also using</w:t>
            </w:r>
            <w:r w:rsidR="005B153E" w:rsidRPr="00652D65">
              <w:t xml:space="preserve"> the centralised database</w:t>
            </w:r>
            <w:r w:rsidR="007F18A2" w:rsidRPr="00652D65">
              <w:t>.</w:t>
            </w:r>
          </w:p>
          <w:p w14:paraId="1A333227" w14:textId="4F3FFD10" w:rsidR="00921AA2" w:rsidRPr="00652D65" w:rsidRDefault="00921AA2" w:rsidP="005B153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 xml:space="preserve">Champion the UMN’s </w:t>
            </w:r>
            <w:proofErr w:type="spellStart"/>
            <w:r w:rsidRPr="00652D65">
              <w:t>PMoM</w:t>
            </w:r>
            <w:proofErr w:type="spellEnd"/>
            <w:r w:rsidRPr="00652D65">
              <w:t xml:space="preserve"> process and </w:t>
            </w:r>
            <w:r w:rsidR="00497C33" w:rsidRPr="00652D65">
              <w:t xml:space="preserve">lead to ensure implementation with </w:t>
            </w:r>
            <w:r w:rsidR="00AE4DDA" w:rsidRPr="00652D65">
              <w:t>Thematic, MEAL and other Programme Staff</w:t>
            </w:r>
          </w:p>
          <w:p w14:paraId="09945E85" w14:textId="395B08AD" w:rsidR="00D45D20" w:rsidRPr="00652D65" w:rsidRDefault="00D45D20" w:rsidP="005B153E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lastRenderedPageBreak/>
              <w:t>Promote innovative programming approaches</w:t>
            </w:r>
            <w:r w:rsidR="00AA53BB" w:rsidRPr="00652D65">
              <w:t xml:space="preserve">, quality standards and </w:t>
            </w:r>
            <w:r w:rsidR="00FD60AC" w:rsidRPr="00652D65">
              <w:t>good practices.</w:t>
            </w:r>
          </w:p>
          <w:p w14:paraId="2B4A57D6" w14:textId="77777777" w:rsidR="000327B7" w:rsidRPr="00652D65" w:rsidRDefault="000327B7" w:rsidP="000327B7">
            <w:pPr>
              <w:pStyle w:val="Form-TableLeft"/>
              <w:spacing w:before="0" w:after="0" w:line="240" w:lineRule="auto"/>
              <w:ind w:left="709"/>
              <w:rPr>
                <w:b/>
                <w:bCs/>
              </w:rPr>
            </w:pPr>
          </w:p>
          <w:p w14:paraId="65A7E792" w14:textId="67722831" w:rsidR="00064CAB" w:rsidRPr="00652D65" w:rsidRDefault="00064CAB" w:rsidP="00064CAB">
            <w:pPr>
              <w:pStyle w:val="Form-TableLeft"/>
              <w:numPr>
                <w:ilvl w:val="0"/>
                <w:numId w:val="40"/>
              </w:numPr>
              <w:spacing w:before="0" w:after="0" w:line="240" w:lineRule="auto"/>
              <w:ind w:left="414" w:hanging="357"/>
              <w:rPr>
                <w:b/>
                <w:bCs/>
              </w:rPr>
            </w:pPr>
            <w:r w:rsidRPr="00652D65">
              <w:rPr>
                <w:b/>
                <w:bCs/>
              </w:rPr>
              <w:t>Data Management</w:t>
            </w:r>
            <w:r w:rsidR="00BF7443" w:rsidRPr="00652D65">
              <w:rPr>
                <w:b/>
                <w:bCs/>
              </w:rPr>
              <w:t xml:space="preserve"> and Quality Control</w:t>
            </w:r>
          </w:p>
          <w:p w14:paraId="615EB55B" w14:textId="6B14FE01" w:rsidR="00B3188E" w:rsidRPr="00652D65" w:rsidRDefault="00704B9F" w:rsidP="00733854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>Maintain and regularly update</w:t>
            </w:r>
            <w:r w:rsidR="003A5B31" w:rsidRPr="00652D65">
              <w:t xml:space="preserve"> the </w:t>
            </w:r>
            <w:r w:rsidR="005828BE" w:rsidRPr="00652D65">
              <w:t xml:space="preserve">centralised database </w:t>
            </w:r>
            <w:r w:rsidR="000B650C" w:rsidRPr="00652D65">
              <w:t>containing</w:t>
            </w:r>
            <w:r w:rsidR="003C5888" w:rsidRPr="00652D65">
              <w:t xml:space="preserve"> strategic information </w:t>
            </w:r>
            <w:r w:rsidR="00051A0D" w:rsidRPr="00652D65">
              <w:t>(geographic</w:t>
            </w:r>
            <w:r w:rsidR="005828BE" w:rsidRPr="00652D65">
              <w:t xml:space="preserve"> locations, </w:t>
            </w:r>
            <w:r w:rsidR="000A1F2E" w:rsidRPr="00652D65">
              <w:t>government policies/plans, donor interests, community priorities, SDG</w:t>
            </w:r>
            <w:r w:rsidR="006C573E" w:rsidRPr="00652D65">
              <w:t>s and UMN strateg</w:t>
            </w:r>
            <w:r w:rsidR="00E4278F" w:rsidRPr="00652D65">
              <w:t>y)</w:t>
            </w:r>
            <w:r w:rsidR="006C573E" w:rsidRPr="00652D65">
              <w:t>.</w:t>
            </w:r>
          </w:p>
          <w:p w14:paraId="66298D88" w14:textId="695CBD42" w:rsidR="00E117F2" w:rsidRPr="00652D65" w:rsidRDefault="00E549D2" w:rsidP="00733854">
            <w:pPr>
              <w:pStyle w:val="Form-TableLeft"/>
              <w:numPr>
                <w:ilvl w:val="1"/>
                <w:numId w:val="40"/>
              </w:numPr>
              <w:spacing w:before="0" w:after="0" w:line="240" w:lineRule="auto"/>
              <w:ind w:left="709" w:hanging="283"/>
            </w:pPr>
            <w:r w:rsidRPr="00652D65">
              <w:t xml:space="preserve">Compile and organise </w:t>
            </w:r>
            <w:r w:rsidR="00173880" w:rsidRPr="00652D65">
              <w:t xml:space="preserve">information </w:t>
            </w:r>
            <w:r w:rsidR="00E117F2" w:rsidRPr="00652D65">
              <w:t xml:space="preserve">for database </w:t>
            </w:r>
            <w:r w:rsidR="00B44DBC" w:rsidRPr="00652D65">
              <w:t xml:space="preserve">management and </w:t>
            </w:r>
            <w:r w:rsidR="00E117F2" w:rsidRPr="00652D65">
              <w:t xml:space="preserve">to enable easy navigation and analysis </w:t>
            </w:r>
            <w:r w:rsidR="00B44DBC" w:rsidRPr="00652D65">
              <w:t xml:space="preserve">for </w:t>
            </w:r>
            <w:r w:rsidR="00C201B8" w:rsidRPr="00652D65">
              <w:t xml:space="preserve">proposal </w:t>
            </w:r>
            <w:r w:rsidR="00B44DBC" w:rsidRPr="00652D65">
              <w:t xml:space="preserve">drafting. </w:t>
            </w:r>
          </w:p>
          <w:p w14:paraId="62EC7D78" w14:textId="77777777" w:rsidR="00622C2A" w:rsidRPr="00652D65" w:rsidRDefault="00622C2A" w:rsidP="00622C2A">
            <w:pPr>
              <w:pStyle w:val="Form-TableLeft"/>
              <w:spacing w:before="0" w:after="0" w:line="240" w:lineRule="auto"/>
              <w:ind w:left="709"/>
            </w:pPr>
          </w:p>
          <w:p w14:paraId="756BADAB" w14:textId="77777777" w:rsidR="00064CAB" w:rsidRPr="00652D65" w:rsidRDefault="00064CAB" w:rsidP="00064CAB">
            <w:pPr>
              <w:pStyle w:val="Form-TableLeft"/>
              <w:numPr>
                <w:ilvl w:val="0"/>
                <w:numId w:val="40"/>
              </w:numPr>
              <w:spacing w:before="0" w:after="0" w:line="240" w:lineRule="auto"/>
              <w:ind w:left="414" w:hanging="357"/>
              <w:rPr>
                <w:b/>
                <w:bCs/>
              </w:rPr>
            </w:pPr>
            <w:r w:rsidRPr="00652D65">
              <w:rPr>
                <w:b/>
                <w:bCs/>
              </w:rPr>
              <w:t>Capacity building</w:t>
            </w:r>
          </w:p>
          <w:p w14:paraId="0F96663D" w14:textId="0FAD0496" w:rsidR="004F7BD5" w:rsidRPr="00652D65" w:rsidRDefault="001157ED" w:rsidP="00A00D8A">
            <w:pPr>
              <w:pStyle w:val="Form-TableLeft"/>
              <w:numPr>
                <w:ilvl w:val="0"/>
                <w:numId w:val="41"/>
              </w:numPr>
              <w:spacing w:before="0" w:after="0" w:line="240" w:lineRule="auto"/>
              <w:ind w:left="709" w:hanging="283"/>
            </w:pPr>
            <w:r w:rsidRPr="00652D65">
              <w:t>Build the overall organisational capacity by t</w:t>
            </w:r>
            <w:r w:rsidR="00DF473D" w:rsidRPr="00652D65">
              <w:t>rain</w:t>
            </w:r>
            <w:r w:rsidRPr="00652D65">
              <w:t>ing</w:t>
            </w:r>
            <w:r w:rsidR="0025327B" w:rsidRPr="00652D65">
              <w:t xml:space="preserve"> </w:t>
            </w:r>
            <w:r w:rsidR="00A00D8A" w:rsidRPr="00652D65">
              <w:t>UMN Programme Team</w:t>
            </w:r>
            <w:r w:rsidR="00DF473D" w:rsidRPr="00652D65">
              <w:t>s</w:t>
            </w:r>
            <w:r w:rsidR="00A00D8A" w:rsidRPr="00652D65">
              <w:t xml:space="preserve"> and Partner staff</w:t>
            </w:r>
            <w:r w:rsidR="00BF3EB4" w:rsidRPr="00652D65">
              <w:t xml:space="preserve"> on</w:t>
            </w:r>
            <w:r w:rsidR="0025327B" w:rsidRPr="00652D65">
              <w:t xml:space="preserve"> grant development and project design tools (</w:t>
            </w:r>
            <w:r w:rsidR="003A31A9" w:rsidRPr="00652D65">
              <w:t>e.g.</w:t>
            </w:r>
            <w:r w:rsidR="00184EC8" w:rsidRPr="00652D65">
              <w:t>,</w:t>
            </w:r>
            <w:r w:rsidR="003A31A9" w:rsidRPr="00652D65">
              <w:t xml:space="preserve"> </w:t>
            </w:r>
            <w:proofErr w:type="spellStart"/>
            <w:r w:rsidR="003A31A9" w:rsidRPr="00652D65">
              <w:t>PBuPD</w:t>
            </w:r>
            <w:proofErr w:type="spellEnd"/>
            <w:r w:rsidR="003A31A9" w:rsidRPr="00652D65">
              <w:t>, integration model, cross</w:t>
            </w:r>
            <w:r w:rsidR="005D294C" w:rsidRPr="00652D65">
              <w:t>-</w:t>
            </w:r>
            <w:r w:rsidR="003A31A9" w:rsidRPr="00652D65">
              <w:t xml:space="preserve">cutting </w:t>
            </w:r>
            <w:r w:rsidR="00DF473D" w:rsidRPr="00652D65">
              <w:t>mainstreaming</w:t>
            </w:r>
            <w:r w:rsidR="00EB7007" w:rsidRPr="00652D65">
              <w:t>, other programming approaches</w:t>
            </w:r>
            <w:r w:rsidR="00DF473D" w:rsidRPr="00652D65">
              <w:t xml:space="preserve"> etc.)</w:t>
            </w:r>
          </w:p>
          <w:p w14:paraId="13A3197C" w14:textId="5F973E85" w:rsidR="004E2DA6" w:rsidRPr="00652D65" w:rsidRDefault="004E2DA6" w:rsidP="00A00D8A">
            <w:pPr>
              <w:pStyle w:val="Form-TableLeft"/>
              <w:numPr>
                <w:ilvl w:val="0"/>
                <w:numId w:val="41"/>
              </w:numPr>
              <w:spacing w:before="0" w:after="0" w:line="240" w:lineRule="auto"/>
              <w:ind w:left="709" w:hanging="283"/>
            </w:pPr>
            <w:r w:rsidRPr="00652D65">
              <w:t xml:space="preserve">Coordinate with MEAL to enhance the capacity of Managers on </w:t>
            </w:r>
            <w:r w:rsidR="00F10F64" w:rsidRPr="00652D65">
              <w:t>monitoring tools</w:t>
            </w:r>
            <w:r w:rsidR="000A036F" w:rsidRPr="00652D65">
              <w:t xml:space="preserve"> (</w:t>
            </w:r>
            <w:r w:rsidR="00F10F64" w:rsidRPr="00652D65">
              <w:t>e.g.</w:t>
            </w:r>
            <w:r w:rsidR="008A2D03" w:rsidRPr="00652D65">
              <w:t>,</w:t>
            </w:r>
            <w:r w:rsidR="00F10F64" w:rsidRPr="00652D65">
              <w:t xml:space="preserve"> PPMT</w:t>
            </w:r>
            <w:r w:rsidR="000A036F" w:rsidRPr="00652D65">
              <w:t>)</w:t>
            </w:r>
            <w:r w:rsidR="00F10F64" w:rsidRPr="00652D65">
              <w:t>.</w:t>
            </w:r>
          </w:p>
          <w:p w14:paraId="6A2C2F16" w14:textId="679DE6B1" w:rsidR="00F10F64" w:rsidRPr="00652D65" w:rsidRDefault="000F1C84" w:rsidP="00A00D8A">
            <w:pPr>
              <w:pStyle w:val="Form-TableLeft"/>
              <w:numPr>
                <w:ilvl w:val="0"/>
                <w:numId w:val="41"/>
              </w:numPr>
              <w:spacing w:before="0" w:after="0" w:line="240" w:lineRule="auto"/>
              <w:ind w:left="709" w:hanging="283"/>
            </w:pPr>
            <w:r w:rsidRPr="00652D65">
              <w:t xml:space="preserve">Support to UMN’s capacity building processes and advocacy work </w:t>
            </w:r>
            <w:r w:rsidR="00FF5F6E" w:rsidRPr="00652D65">
              <w:t>in coordination with the Governance</w:t>
            </w:r>
            <w:r w:rsidR="00EB7007" w:rsidRPr="00652D65">
              <w:t xml:space="preserve"> and </w:t>
            </w:r>
            <w:r w:rsidR="00711DD0" w:rsidRPr="00652D65">
              <w:t>Liaison</w:t>
            </w:r>
            <w:r w:rsidR="00FF5F6E" w:rsidRPr="00652D65">
              <w:t xml:space="preserve"> Lead.</w:t>
            </w:r>
          </w:p>
          <w:p w14:paraId="11C92065" w14:textId="388276A4" w:rsidR="00FF5F6E" w:rsidRPr="00652D65" w:rsidRDefault="00BD49AE" w:rsidP="00A00D8A">
            <w:pPr>
              <w:pStyle w:val="Form-TableLeft"/>
              <w:numPr>
                <w:ilvl w:val="0"/>
                <w:numId w:val="41"/>
              </w:numPr>
              <w:spacing w:before="0" w:after="0" w:line="240" w:lineRule="auto"/>
              <w:ind w:left="709" w:hanging="283"/>
            </w:pPr>
            <w:r w:rsidRPr="00652D65">
              <w:t>Support Programme Teams and relevant staff in facilitati</w:t>
            </w:r>
            <w:r w:rsidR="004A1FA0" w:rsidRPr="00652D65">
              <w:t>ng</w:t>
            </w:r>
            <w:r w:rsidRPr="00652D65">
              <w:t xml:space="preserve"> trainings </w:t>
            </w:r>
            <w:r w:rsidR="00F64396" w:rsidRPr="00652D65">
              <w:t>(</w:t>
            </w:r>
            <w:r w:rsidRPr="00652D65">
              <w:t>especially on report writing skills</w:t>
            </w:r>
            <w:r w:rsidR="001D68D4" w:rsidRPr="00652D65">
              <w:t xml:space="preserve">, </w:t>
            </w:r>
            <w:r w:rsidR="00210541" w:rsidRPr="00652D65">
              <w:t>log frame</w:t>
            </w:r>
            <w:r w:rsidR="00156D3A" w:rsidRPr="00652D65">
              <w:t>, contemporary development concepts</w:t>
            </w:r>
            <w:r w:rsidR="00F64396" w:rsidRPr="00652D65">
              <w:t xml:space="preserve"> etc,)</w:t>
            </w:r>
            <w:r w:rsidR="00156D3A" w:rsidRPr="00652D65">
              <w:t>.</w:t>
            </w:r>
          </w:p>
          <w:p w14:paraId="569B295D" w14:textId="7F4FCE1F" w:rsidR="00AB3CB3" w:rsidRPr="00652D65" w:rsidRDefault="00AB3CB3" w:rsidP="00A00D8A">
            <w:pPr>
              <w:pStyle w:val="Form-TableLeft"/>
              <w:numPr>
                <w:ilvl w:val="0"/>
                <w:numId w:val="41"/>
              </w:numPr>
              <w:spacing w:before="0" w:after="0" w:line="240" w:lineRule="auto"/>
              <w:ind w:left="709" w:hanging="283"/>
            </w:pPr>
            <w:r w:rsidRPr="00652D65">
              <w:t>Perform any other task assigned by the Line Manager</w:t>
            </w:r>
            <w:r w:rsidR="005C763D" w:rsidRPr="00652D65">
              <w:t>, PMC,</w:t>
            </w:r>
            <w:r w:rsidRPr="00652D65">
              <w:t xml:space="preserve"> and Leadership Team.</w:t>
            </w:r>
          </w:p>
          <w:p w14:paraId="0A118261" w14:textId="4D5AC4F0" w:rsidR="00BD49AE" w:rsidRPr="00652D65" w:rsidRDefault="00BD49AE" w:rsidP="00BD49AE">
            <w:pPr>
              <w:pStyle w:val="Form-TableLeft"/>
              <w:spacing w:before="0" w:after="0" w:line="240" w:lineRule="auto"/>
              <w:ind w:left="709"/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14:paraId="7B3DDDA9" w14:textId="581605D0" w:rsidR="008D476C" w:rsidRPr="00652D65" w:rsidRDefault="00A3167D" w:rsidP="008D476C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lastRenderedPageBreak/>
              <w:t xml:space="preserve">Contribute to </w:t>
            </w:r>
            <w:r w:rsidR="008D476C" w:rsidRPr="00652D65">
              <w:rPr>
                <w:szCs w:val="18"/>
              </w:rPr>
              <w:t xml:space="preserve">decisions together with team on </w:t>
            </w:r>
            <w:r w:rsidR="000A4DD5" w:rsidRPr="00652D65">
              <w:rPr>
                <w:szCs w:val="18"/>
              </w:rPr>
              <w:t>programme design and proposal development</w:t>
            </w:r>
            <w:r w:rsidR="008D476C" w:rsidRPr="00652D65">
              <w:rPr>
                <w:szCs w:val="18"/>
              </w:rPr>
              <w:t>.</w:t>
            </w:r>
          </w:p>
          <w:p w14:paraId="0F6D861F" w14:textId="6E3EE252" w:rsidR="008D476C" w:rsidRPr="00652D65" w:rsidRDefault="008D476C" w:rsidP="008D476C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 xml:space="preserve">Provide technical input and contribute to establish </w:t>
            </w:r>
            <w:r w:rsidR="00036021" w:rsidRPr="00652D65">
              <w:rPr>
                <w:szCs w:val="18"/>
              </w:rPr>
              <w:t>grant management and programme design systems.</w:t>
            </w:r>
          </w:p>
          <w:p w14:paraId="77BF1220" w14:textId="1F7A576C" w:rsidR="008D476C" w:rsidRPr="00652D65" w:rsidRDefault="0092409C" w:rsidP="008D476C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Technical input to establish database required for project designs.</w:t>
            </w:r>
          </w:p>
          <w:p w14:paraId="149C3FCD" w14:textId="77777777" w:rsidR="008D476C" w:rsidRPr="00652D65" w:rsidRDefault="008D476C" w:rsidP="008D476C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Contribute to UMN decisions on Clusters and Thapathali programme teams.</w:t>
            </w:r>
          </w:p>
          <w:p w14:paraId="5CC38639" w14:textId="77777777" w:rsidR="002A020B" w:rsidRPr="00652D65" w:rsidRDefault="002A020B" w:rsidP="002E5EC2">
            <w:pPr>
              <w:pStyle w:val="Form-TableBullet1"/>
              <w:numPr>
                <w:ilvl w:val="0"/>
                <w:numId w:val="0"/>
              </w:numPr>
              <w:spacing w:line="240" w:lineRule="auto"/>
              <w:ind w:left="57"/>
              <w:jc w:val="both"/>
            </w:pPr>
          </w:p>
        </w:tc>
        <w:tc>
          <w:tcPr>
            <w:tcW w:w="3322" w:type="dxa"/>
            <w:tcBorders>
              <w:bottom w:val="single" w:sz="4" w:space="0" w:color="auto"/>
            </w:tcBorders>
          </w:tcPr>
          <w:p w14:paraId="415FC77F" w14:textId="095BB3C4" w:rsidR="002A020B" w:rsidRPr="00652D65" w:rsidRDefault="00C2254E" w:rsidP="002A020B">
            <w:pPr>
              <w:pStyle w:val="Form-TableBullet1"/>
            </w:pPr>
            <w:r w:rsidRPr="00652D65">
              <w:t>Master’s degree in development studies</w:t>
            </w:r>
            <w:r w:rsidR="00E04279" w:rsidRPr="00652D65">
              <w:t xml:space="preserve">, Social Sciences, </w:t>
            </w:r>
            <w:r w:rsidRPr="00652D65">
              <w:t>or related field.</w:t>
            </w:r>
          </w:p>
          <w:p w14:paraId="0AB5FAC6" w14:textId="2C626AAA" w:rsidR="00C2254E" w:rsidRPr="00652D65" w:rsidRDefault="00B17EAA" w:rsidP="002A020B">
            <w:pPr>
              <w:pStyle w:val="Form-TableBullet1"/>
            </w:pPr>
            <w:r w:rsidRPr="00652D65">
              <w:t xml:space="preserve">At least </w:t>
            </w:r>
            <w:r w:rsidR="00A3167D" w:rsidRPr="00652D65">
              <w:t>3</w:t>
            </w:r>
            <w:r w:rsidRPr="00652D65">
              <w:t xml:space="preserve"> years’ experience on </w:t>
            </w:r>
            <w:r w:rsidR="00A8380C" w:rsidRPr="00652D65">
              <w:t>programme design, grant/proposal writing, donor engagement</w:t>
            </w:r>
            <w:r w:rsidR="00630A2D" w:rsidRPr="00652D65">
              <w:t>,</w:t>
            </w:r>
            <w:r w:rsidR="00A8380C" w:rsidRPr="00652D65">
              <w:t xml:space="preserve"> and </w:t>
            </w:r>
            <w:r w:rsidR="00630A2D" w:rsidRPr="00652D65">
              <w:rPr>
                <w:strike/>
              </w:rPr>
              <w:t>strategic</w:t>
            </w:r>
            <w:r w:rsidR="00630A2D" w:rsidRPr="00652D65">
              <w:t xml:space="preserve"> planning.</w:t>
            </w:r>
          </w:p>
          <w:p w14:paraId="6EF5A925" w14:textId="77777777" w:rsidR="00630A2D" w:rsidRPr="00652D65" w:rsidRDefault="00630A2D" w:rsidP="002A020B">
            <w:pPr>
              <w:pStyle w:val="Form-TableBullet1"/>
            </w:pPr>
            <w:r w:rsidRPr="00652D65">
              <w:t xml:space="preserve">Proven track record in managing donor grants and </w:t>
            </w:r>
            <w:r w:rsidR="003206F4" w:rsidRPr="00652D65">
              <w:t>partnerships.</w:t>
            </w:r>
          </w:p>
          <w:p w14:paraId="4FEFD429" w14:textId="17AD8944" w:rsidR="003206F4" w:rsidRPr="00652D65" w:rsidRDefault="00B415CA" w:rsidP="002A020B">
            <w:pPr>
              <w:pStyle w:val="Form-TableBullet1"/>
            </w:pPr>
            <w:r w:rsidRPr="00652D65">
              <w:t xml:space="preserve">Experience in coordinating multistakeholder design processes and community led participatory </w:t>
            </w:r>
            <w:r w:rsidR="008D091C" w:rsidRPr="00652D65">
              <w:t xml:space="preserve">design </w:t>
            </w:r>
            <w:r w:rsidR="0068045A" w:rsidRPr="00652D65">
              <w:t>approaches.</w:t>
            </w:r>
          </w:p>
          <w:p w14:paraId="54012162" w14:textId="79DADD68" w:rsidR="0068045A" w:rsidRPr="00652D65" w:rsidRDefault="00891284" w:rsidP="002A020B">
            <w:pPr>
              <w:pStyle w:val="Form-TableBullet1"/>
            </w:pPr>
            <w:r w:rsidRPr="00652D65">
              <w:t>Familiarity with donor requirements,</w:t>
            </w:r>
            <w:r w:rsidR="002247BA" w:rsidRPr="00652D65">
              <w:t xml:space="preserve"> SWC processes and </w:t>
            </w:r>
            <w:r w:rsidR="00DF5846" w:rsidRPr="00652D65">
              <w:t>gove</w:t>
            </w:r>
            <w:r w:rsidR="00F36928" w:rsidRPr="00652D65">
              <w:t xml:space="preserve">rnment </w:t>
            </w:r>
            <w:r w:rsidR="002247BA" w:rsidRPr="00652D65">
              <w:t>compliance</w:t>
            </w:r>
            <w:r w:rsidR="00F36928" w:rsidRPr="00652D65">
              <w:t>s</w:t>
            </w:r>
            <w:r w:rsidR="002E5EC2" w:rsidRPr="00652D65">
              <w:t>.</w:t>
            </w:r>
          </w:p>
        </w:tc>
      </w:tr>
      <w:tr w:rsidR="002A020B" w:rsidRPr="00652D65" w14:paraId="123E6FD5" w14:textId="77777777" w:rsidTr="00880274">
        <w:tc>
          <w:tcPr>
            <w:tcW w:w="8642" w:type="dxa"/>
            <w:vMerge/>
          </w:tcPr>
          <w:p w14:paraId="72475F25" w14:textId="77777777" w:rsidR="002A020B" w:rsidRPr="00652D65" w:rsidRDefault="002A020B" w:rsidP="00EC149A">
            <w:pPr>
              <w:pStyle w:val="Table-Normal"/>
            </w:pPr>
          </w:p>
        </w:tc>
        <w:tc>
          <w:tcPr>
            <w:tcW w:w="3119" w:type="dxa"/>
            <w:tcBorders>
              <w:right w:val="single" w:sz="4" w:space="0" w:color="auto"/>
            </w:tcBorders>
          </w:tcPr>
          <w:p w14:paraId="371A007C" w14:textId="77777777" w:rsidR="002A020B" w:rsidRPr="00652D65" w:rsidRDefault="002A020B" w:rsidP="002A020B">
            <w:pPr>
              <w:pStyle w:val="Form-TableHeaderLeft"/>
            </w:pPr>
            <w:r w:rsidRPr="00652D65">
              <w:t>Dimensions</w:t>
            </w:r>
          </w:p>
        </w:tc>
        <w:tc>
          <w:tcPr>
            <w:tcW w:w="3322" w:type="dxa"/>
            <w:tcBorders>
              <w:left w:val="single" w:sz="4" w:space="0" w:color="auto"/>
              <w:right w:val="single" w:sz="4" w:space="0" w:color="auto"/>
            </w:tcBorders>
          </w:tcPr>
          <w:p w14:paraId="7B915A34" w14:textId="77777777" w:rsidR="002A020B" w:rsidRPr="00652D65" w:rsidRDefault="002A020B" w:rsidP="002A020B">
            <w:pPr>
              <w:pStyle w:val="Form-TableHeaderLeft"/>
            </w:pPr>
            <w:r w:rsidRPr="00652D65">
              <w:t>Skills, Attitudes, Behaviours</w:t>
            </w:r>
          </w:p>
        </w:tc>
      </w:tr>
      <w:tr w:rsidR="002A020B" w:rsidRPr="00652D65" w14:paraId="0A10DDC6" w14:textId="77777777" w:rsidTr="00880274">
        <w:trPr>
          <w:trHeight w:val="1418"/>
        </w:trPr>
        <w:tc>
          <w:tcPr>
            <w:tcW w:w="8642" w:type="dxa"/>
            <w:vMerge/>
          </w:tcPr>
          <w:p w14:paraId="00550A6F" w14:textId="77777777" w:rsidR="002A020B" w:rsidRPr="00652D65" w:rsidRDefault="002A020B" w:rsidP="00EC149A">
            <w:pPr>
              <w:pStyle w:val="Table-Normal"/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70FD736E" w14:textId="77777777" w:rsidR="003512B2" w:rsidRPr="00652D65" w:rsidRDefault="003512B2" w:rsidP="003512B2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Member of Programme Team Thapathali</w:t>
            </w:r>
          </w:p>
          <w:p w14:paraId="46423D2B" w14:textId="42D0D5AC" w:rsidR="003512B2" w:rsidRPr="00652D65" w:rsidRDefault="003512B2" w:rsidP="003512B2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 xml:space="preserve">Member of assigned Programme Team working groups (e.g. </w:t>
            </w:r>
            <w:r w:rsidR="00A3167D" w:rsidRPr="00652D65">
              <w:rPr>
                <w:szCs w:val="18"/>
              </w:rPr>
              <w:t xml:space="preserve"> PPMT,</w:t>
            </w:r>
            <w:r w:rsidR="00E0381F" w:rsidRPr="00652D65">
              <w:rPr>
                <w:szCs w:val="18"/>
              </w:rPr>
              <w:t xml:space="preserve"> </w:t>
            </w:r>
            <w:r w:rsidR="00A3167D" w:rsidRPr="00652D65">
              <w:rPr>
                <w:szCs w:val="18"/>
              </w:rPr>
              <w:t>PMOM</w:t>
            </w:r>
            <w:r w:rsidR="006A1A04" w:rsidRPr="00652D65">
              <w:rPr>
                <w:szCs w:val="18"/>
              </w:rPr>
              <w:t>,</w:t>
            </w:r>
            <w:r w:rsidR="00E0381F" w:rsidRPr="00652D65">
              <w:rPr>
                <w:szCs w:val="18"/>
              </w:rPr>
              <w:t xml:space="preserve"> </w:t>
            </w:r>
            <w:proofErr w:type="spellStart"/>
            <w:r w:rsidR="00B17DAB" w:rsidRPr="00652D65">
              <w:rPr>
                <w:szCs w:val="18"/>
              </w:rPr>
              <w:t>PBuPD</w:t>
            </w:r>
            <w:proofErr w:type="spellEnd"/>
            <w:r w:rsidR="00B17DAB" w:rsidRPr="00652D65">
              <w:rPr>
                <w:szCs w:val="18"/>
              </w:rPr>
              <w:t xml:space="preserve"> </w:t>
            </w:r>
            <w:r w:rsidRPr="00652D65">
              <w:rPr>
                <w:szCs w:val="18"/>
              </w:rPr>
              <w:t>etc.)</w:t>
            </w:r>
          </w:p>
          <w:p w14:paraId="76317E59" w14:textId="77777777" w:rsidR="003512B2" w:rsidRPr="00652D65" w:rsidRDefault="003512B2" w:rsidP="003512B2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Demonstrate utmost sensitivity and respect to UMN’s cross-cutting themes.</w:t>
            </w:r>
          </w:p>
          <w:p w14:paraId="11C6355C" w14:textId="08945E22" w:rsidR="009F7089" w:rsidRPr="00652D65" w:rsidRDefault="003512B2" w:rsidP="009F7089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lastRenderedPageBreak/>
              <w:t>Work closely with all Programme and Corporate teams in relevant areas of work.</w:t>
            </w:r>
            <w:r w:rsidR="009F7089" w:rsidRPr="00652D65">
              <w:rPr>
                <w:szCs w:val="18"/>
              </w:rPr>
              <w:t xml:space="preserve"> </w:t>
            </w:r>
          </w:p>
          <w:p w14:paraId="597E05CF" w14:textId="33FCB53E" w:rsidR="002A020B" w:rsidRPr="00652D65" w:rsidRDefault="003512B2" w:rsidP="003512B2">
            <w:pPr>
              <w:pStyle w:val="Form-TableBullet1"/>
            </w:pPr>
            <w:r w:rsidRPr="00652D65">
              <w:rPr>
                <w:szCs w:val="18"/>
              </w:rPr>
              <w:t>Be the face of UMN at various networks, forums and alliances.</w:t>
            </w:r>
          </w:p>
        </w:tc>
        <w:tc>
          <w:tcPr>
            <w:tcW w:w="33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0B07" w14:textId="0B6E29DE" w:rsidR="00162409" w:rsidRPr="00652D65" w:rsidRDefault="00541086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lastRenderedPageBreak/>
              <w:t>Excellent skills in project design, proposal development</w:t>
            </w:r>
            <w:r w:rsidR="001F22D9" w:rsidRPr="00652D65">
              <w:rPr>
                <w:szCs w:val="18"/>
              </w:rPr>
              <w:t xml:space="preserve">, </w:t>
            </w:r>
            <w:r w:rsidRPr="00652D65">
              <w:rPr>
                <w:szCs w:val="18"/>
              </w:rPr>
              <w:t>report writing</w:t>
            </w:r>
            <w:r w:rsidR="00440DF6" w:rsidRPr="00652D65">
              <w:rPr>
                <w:szCs w:val="18"/>
              </w:rPr>
              <w:t>, and presentations.</w:t>
            </w:r>
          </w:p>
          <w:p w14:paraId="3288417F" w14:textId="467A27B9" w:rsidR="00541086" w:rsidRPr="00652D65" w:rsidRDefault="00610554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Strong understanding of cross cutting themes and integration.</w:t>
            </w:r>
          </w:p>
          <w:p w14:paraId="3857DB6C" w14:textId="0204AE52" w:rsidR="00610554" w:rsidRPr="00652D65" w:rsidRDefault="005D5B2F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 xml:space="preserve">Strong analytical skills with ability to manage databases </w:t>
            </w:r>
            <w:r w:rsidR="00337F65" w:rsidRPr="00652D65">
              <w:rPr>
                <w:szCs w:val="18"/>
              </w:rPr>
              <w:t>and synthesise complex information.</w:t>
            </w:r>
          </w:p>
          <w:p w14:paraId="4D9B08F9" w14:textId="18CD0701" w:rsidR="00337F65" w:rsidRPr="00652D65" w:rsidRDefault="00612D92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Ability to work collaboratively across teams, clusters and partners</w:t>
            </w:r>
            <w:r w:rsidR="00D159E7" w:rsidRPr="00652D65">
              <w:rPr>
                <w:szCs w:val="18"/>
              </w:rPr>
              <w:t xml:space="preserve"> with </w:t>
            </w:r>
            <w:r w:rsidR="00D159E7" w:rsidRPr="00652D65">
              <w:rPr>
                <w:szCs w:val="18"/>
              </w:rPr>
              <w:lastRenderedPageBreak/>
              <w:t xml:space="preserve">strong communication and </w:t>
            </w:r>
            <w:r w:rsidR="00BD4F55" w:rsidRPr="00652D65">
              <w:rPr>
                <w:szCs w:val="18"/>
              </w:rPr>
              <w:t>interpersonal skills.</w:t>
            </w:r>
          </w:p>
          <w:p w14:paraId="6FA760E0" w14:textId="77777777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High ethical standards, integrity and commitment to accountability.</w:t>
            </w:r>
          </w:p>
          <w:p w14:paraId="033C546F" w14:textId="77777777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Strategic thinker, proactive and adaptable to change.</w:t>
            </w:r>
          </w:p>
          <w:p w14:paraId="6A836AB0" w14:textId="6EE9E5FB" w:rsidR="00571AD7" w:rsidRPr="00652D65" w:rsidRDefault="00571AD7" w:rsidP="00B74CE4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Strong analytical, facilitation and influencing skills.</w:t>
            </w:r>
          </w:p>
          <w:p w14:paraId="4EA0CB96" w14:textId="77777777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Training and capacity building skills.</w:t>
            </w:r>
          </w:p>
          <w:p w14:paraId="09AF17AE" w14:textId="77777777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Ability to work in multicultural and diverse teams as well as independently.</w:t>
            </w:r>
          </w:p>
          <w:p w14:paraId="1D2C2E0D" w14:textId="06A5EAEC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Strong organi</w:t>
            </w:r>
            <w:r w:rsidR="001B74A3" w:rsidRPr="00652D65">
              <w:rPr>
                <w:szCs w:val="18"/>
              </w:rPr>
              <w:t>s</w:t>
            </w:r>
            <w:r w:rsidRPr="00652D65">
              <w:rPr>
                <w:szCs w:val="18"/>
              </w:rPr>
              <w:t>ational and administrative skills including data use and risk assessment.</w:t>
            </w:r>
          </w:p>
          <w:p w14:paraId="42EF7945" w14:textId="26320101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Proficient in M</w:t>
            </w:r>
            <w:r w:rsidR="000F3FDC" w:rsidRPr="00652D65">
              <w:rPr>
                <w:szCs w:val="18"/>
              </w:rPr>
              <w:t>S</w:t>
            </w:r>
            <w:r w:rsidRPr="00652D65">
              <w:rPr>
                <w:szCs w:val="18"/>
              </w:rPr>
              <w:t xml:space="preserve"> Office, emails, internet and digital tools.</w:t>
            </w:r>
          </w:p>
          <w:p w14:paraId="780C3005" w14:textId="77777777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Lifelong learner with adaptability and commitment to continuous improvement.</w:t>
            </w:r>
          </w:p>
          <w:p w14:paraId="069B157F" w14:textId="77777777" w:rsidR="00571AD7" w:rsidRPr="00652D65" w:rsidRDefault="00571AD7" w:rsidP="00571AD7">
            <w:pPr>
              <w:pStyle w:val="Form-TableBullet1"/>
              <w:spacing w:line="240" w:lineRule="auto"/>
              <w:jc w:val="both"/>
              <w:rPr>
                <w:szCs w:val="18"/>
              </w:rPr>
            </w:pPr>
            <w:r w:rsidRPr="00652D65">
              <w:rPr>
                <w:szCs w:val="18"/>
              </w:rPr>
              <w:t>Able to work under pressure and meet multiple deadlines either independently or in a team.</w:t>
            </w:r>
          </w:p>
          <w:p w14:paraId="43ED2DAE" w14:textId="453E4F71" w:rsidR="002A020B" w:rsidRPr="00652D65" w:rsidRDefault="00571AD7" w:rsidP="00571AD7">
            <w:pPr>
              <w:pStyle w:val="Form-TableBullet1"/>
            </w:pPr>
            <w:r w:rsidRPr="00652D65">
              <w:rPr>
                <w:szCs w:val="18"/>
              </w:rPr>
              <w:t xml:space="preserve">Commitment </w:t>
            </w:r>
            <w:r w:rsidR="00B74CE4" w:rsidRPr="00652D65">
              <w:rPr>
                <w:szCs w:val="18"/>
              </w:rPr>
              <w:t xml:space="preserve">to </w:t>
            </w:r>
            <w:r w:rsidRPr="00652D65">
              <w:rPr>
                <w:szCs w:val="18"/>
              </w:rPr>
              <w:t>UMN’s mission vision and values.</w:t>
            </w:r>
          </w:p>
          <w:p w14:paraId="52B1CCF6" w14:textId="06946F59" w:rsidR="00571AD7" w:rsidRPr="00652D65" w:rsidRDefault="00571AD7" w:rsidP="00571AD7">
            <w:pPr>
              <w:pStyle w:val="Form-TableBullet1"/>
              <w:numPr>
                <w:ilvl w:val="0"/>
                <w:numId w:val="0"/>
              </w:numPr>
              <w:ind w:left="284"/>
            </w:pPr>
          </w:p>
        </w:tc>
      </w:tr>
      <w:bookmarkEnd w:id="0"/>
      <w:bookmarkEnd w:id="1"/>
      <w:bookmarkEnd w:id="2"/>
      <w:bookmarkEnd w:id="3"/>
      <w:bookmarkEnd w:id="4"/>
      <w:bookmarkEnd w:id="5"/>
    </w:tbl>
    <w:p w14:paraId="4418B7B1" w14:textId="77777777" w:rsidR="002A020B" w:rsidRPr="00652D65" w:rsidRDefault="002A020B" w:rsidP="002A020B">
      <w:pPr>
        <w:pStyle w:val="Fill01"/>
      </w:pPr>
    </w:p>
    <w:p w14:paraId="034BD513" w14:textId="77777777" w:rsidR="002A020B" w:rsidRPr="00652D65" w:rsidRDefault="002A020B" w:rsidP="002A020B"/>
    <w:p w14:paraId="7EFC3CC2" w14:textId="77777777" w:rsidR="002A020B" w:rsidRPr="00652D65" w:rsidRDefault="002A020B" w:rsidP="002A020B"/>
    <w:p w14:paraId="2DB3CCEC" w14:textId="77777777" w:rsidR="002A020B" w:rsidRPr="00652D65" w:rsidRDefault="002A020B" w:rsidP="002A020B"/>
    <w:p w14:paraId="65C949AE" w14:textId="77777777" w:rsidR="002A020B" w:rsidRPr="00652D65" w:rsidRDefault="002A020B" w:rsidP="002A020B"/>
    <w:p w14:paraId="761C9124" w14:textId="77777777" w:rsidR="00033233" w:rsidRPr="00652D65" w:rsidRDefault="002A020B" w:rsidP="002A020B">
      <w:pPr>
        <w:tabs>
          <w:tab w:val="left" w:pos="2260"/>
        </w:tabs>
      </w:pPr>
      <w:r w:rsidRPr="00652D65">
        <w:tab/>
      </w:r>
    </w:p>
    <w:sectPr w:rsidR="00033233" w:rsidRPr="00652D65" w:rsidSect="002A020B">
      <w:footerReference w:type="default" r:id="rId11"/>
      <w:pgSz w:w="16840" w:h="11907" w:orient="landscape" w:code="9"/>
      <w:pgMar w:top="907" w:right="907" w:bottom="907" w:left="907" w:header="567" w:footer="284" w:gutter="0"/>
      <w:pgNumType w:start="1"/>
      <w:cols w:space="720"/>
      <w:formProt w:val="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B0A38A" w14:textId="77777777" w:rsidR="00337B76" w:rsidRDefault="00337B76">
      <w:r>
        <w:separator/>
      </w:r>
    </w:p>
  </w:endnote>
  <w:endnote w:type="continuationSeparator" w:id="0">
    <w:p w14:paraId="1731EAFA" w14:textId="77777777" w:rsidR="00337B76" w:rsidRDefault="0033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Sans">
    <w:panose1 w:val="020B0503020203020204"/>
    <w:charset w:val="00"/>
    <w:family w:val="swiss"/>
    <w:pitch w:val="variable"/>
    <w:sig w:usb0="A00002EF" w:usb1="5000204B" w:usb2="00000000" w:usb3="00000000" w:csb0="00000097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itter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29883" w14:textId="65C4E08D" w:rsidR="00963930" w:rsidRPr="00BD7BA8" w:rsidRDefault="005F6235" w:rsidP="002A020B">
    <w:pPr>
      <w:pStyle w:val="Form-PageFooter"/>
      <w:tabs>
        <w:tab w:val="clear" w:pos="9639"/>
        <w:tab w:val="right" w:pos="15026"/>
      </w:tabs>
    </w:pPr>
    <w:fldSimple w:instr=" REF DocType  \* MERGEFORMAT ">
      <w:r>
        <w:t>PMF Template 1.2.1</w:t>
      </w:r>
    </w:fldSimple>
    <w:r w:rsidR="00963930">
      <w:t xml:space="preserve">: </w:t>
    </w:r>
    <w:fldSimple w:instr=" REF DocTitle  \* MERGEFORMAT ">
      <w:r>
        <w:t>Job Description</w:t>
      </w:r>
    </w:fldSimple>
    <w:r w:rsidR="00963930" w:rsidRPr="00BD7BA8">
      <w:tab/>
      <w:t>P</w:t>
    </w:r>
    <w:r w:rsidR="00963930">
      <w:t>AGE</w:t>
    </w:r>
    <w:r w:rsidR="00963930" w:rsidRPr="00BD7BA8">
      <w:t xml:space="preserve"> </w:t>
    </w:r>
    <w:r w:rsidR="00963930">
      <w:fldChar w:fldCharType="begin"/>
    </w:r>
    <w:r w:rsidR="00963930">
      <w:instrText xml:space="preserve"> PAGE  \* MERGEFORMAT </w:instrText>
    </w:r>
    <w:r w:rsidR="00963930">
      <w:fldChar w:fldCharType="separate"/>
    </w:r>
    <w:r w:rsidR="00C277CD">
      <w:t>1</w:t>
    </w:r>
    <w:r w:rsidR="00963930">
      <w:fldChar w:fldCharType="end"/>
    </w:r>
    <w:r w:rsidR="00963930" w:rsidRPr="00BD7BA8">
      <w:t xml:space="preserve"> </w:t>
    </w:r>
    <w:r w:rsidR="00963930">
      <w:t>OF</w:t>
    </w:r>
    <w:r w:rsidR="00963930" w:rsidRPr="00BD7BA8">
      <w:t xml:space="preserve"> </w:t>
    </w:r>
    <w:fldSimple w:instr=" SECTIONPAGES  \* MERGEFORMAT ">
      <w:r w:rsidR="00A16FB9"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BD280" w14:textId="77777777" w:rsidR="00337B76" w:rsidRDefault="00337B76">
      <w:r>
        <w:separator/>
      </w:r>
    </w:p>
  </w:footnote>
  <w:footnote w:type="continuationSeparator" w:id="0">
    <w:p w14:paraId="2CE7ECC8" w14:textId="77777777" w:rsidR="00337B76" w:rsidRDefault="00337B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44D06738"/>
    <w:lvl w:ilvl="0">
      <w:start w:val="1"/>
      <w:numFmt w:val="decimal"/>
      <w:pStyle w:val="Heading1"/>
      <w:lvlText w:val="%1.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20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80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60"/>
        </w:tabs>
        <w:ind w:left="1559" w:hanging="155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025F2D1E"/>
    <w:multiLevelType w:val="multilevel"/>
    <w:tmpl w:val="EC32E9F6"/>
    <w:lvl w:ilvl="0">
      <w:start w:val="1"/>
      <w:numFmt w:val="bullet"/>
      <w:pStyle w:val="Form-BodyTextRemarkBullet1"/>
      <w:lvlText w:val=""/>
      <w:lvlJc w:val="left"/>
      <w:pPr>
        <w:tabs>
          <w:tab w:val="num" w:pos="567"/>
        </w:tabs>
        <w:ind w:left="284" w:firstLine="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D2D12"/>
    <w:multiLevelType w:val="multilevel"/>
    <w:tmpl w:val="AAE0E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016470"/>
    <w:multiLevelType w:val="multilevel"/>
    <w:tmpl w:val="E7E831AA"/>
    <w:lvl w:ilvl="0">
      <w:start w:val="1"/>
      <w:numFmt w:val="bullet"/>
      <w:pStyle w:val="Form-BodyTextBullet1"/>
      <w:lvlText w:val=""/>
      <w:lvlJc w:val="left"/>
      <w:pPr>
        <w:tabs>
          <w:tab w:val="num" w:pos="851"/>
        </w:tabs>
        <w:ind w:left="851" w:hanging="426"/>
      </w:pPr>
      <w:rPr>
        <w:rFonts w:ascii="Wingdings" w:hAnsi="Wingdings" w:hint="default"/>
        <w:b w:val="0"/>
        <w:i w:val="0"/>
        <w:color w:val="auto"/>
        <w:sz w:val="20"/>
      </w:rPr>
    </w:lvl>
    <w:lvl w:ilvl="1">
      <w:start w:val="1"/>
      <w:numFmt w:val="bullet"/>
      <w:pStyle w:val="Form-BodyTextBullet2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b w:val="0"/>
        <w:i w:val="0"/>
        <w:color w:val="808080"/>
        <w:sz w:val="20"/>
      </w:rPr>
    </w:lvl>
    <w:lvl w:ilvl="2">
      <w:start w:val="1"/>
      <w:numFmt w:val="bullet"/>
      <w:pStyle w:val="Form-BodyTextBullet3"/>
      <w:lvlText w:val="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right"/>
      <w:pPr>
        <w:tabs>
          <w:tab w:val="num" w:pos="2032"/>
        </w:tabs>
        <w:ind w:left="1672" w:firstLine="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2032"/>
        </w:tabs>
        <w:ind w:left="1672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2"/>
        </w:tabs>
        <w:ind w:left="1672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72"/>
        </w:tabs>
        <w:ind w:left="1672" w:firstLine="0"/>
      </w:pPr>
      <w:rPr>
        <w:rFonts w:hint="default"/>
      </w:rPr>
    </w:lvl>
    <w:lvl w:ilvl="7">
      <w:start w:val="1"/>
      <w:numFmt w:val="upperLetter"/>
      <w:lvlText w:val="Bijlage %8."/>
      <w:lvlJc w:val="left"/>
      <w:pPr>
        <w:tabs>
          <w:tab w:val="num" w:pos="3112"/>
        </w:tabs>
        <w:ind w:left="1672" w:firstLine="0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1672"/>
        </w:tabs>
        <w:ind w:left="1672" w:firstLine="0"/>
      </w:pPr>
      <w:rPr>
        <w:rFonts w:hint="default"/>
      </w:rPr>
    </w:lvl>
  </w:abstractNum>
  <w:abstractNum w:abstractNumId="4" w15:restartNumberingAfterBreak="0">
    <w:nsid w:val="0D942491"/>
    <w:multiLevelType w:val="hybridMultilevel"/>
    <w:tmpl w:val="ED243D4C"/>
    <w:lvl w:ilvl="0" w:tplc="EC2293E4">
      <w:start w:val="1"/>
      <w:numFmt w:val="bullet"/>
      <w:lvlText w:val=""/>
      <w:lvlJc w:val="left"/>
      <w:pPr>
        <w:ind w:left="777" w:hanging="360"/>
      </w:pPr>
      <w:rPr>
        <w:rFonts w:ascii="Wingdings" w:hAnsi="Wingdings" w:hint="default"/>
        <w:color w:val="005FAA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1D4F29A7"/>
    <w:multiLevelType w:val="hybridMultilevel"/>
    <w:tmpl w:val="D20EEAAC"/>
    <w:lvl w:ilvl="0" w:tplc="5EBCCA88">
      <w:start w:val="1"/>
      <w:numFmt w:val="bullet"/>
      <w:lvlText w:val=""/>
      <w:lvlJc w:val="left"/>
      <w:pPr>
        <w:ind w:left="777" w:hanging="360"/>
      </w:pPr>
      <w:rPr>
        <w:rFonts w:ascii="Wingdings" w:hAnsi="Wingdings" w:hint="default"/>
        <w:color w:val="00983A"/>
      </w:rPr>
    </w:lvl>
    <w:lvl w:ilvl="1" w:tplc="08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6" w15:restartNumberingAfterBreak="0">
    <w:nsid w:val="1F1806E1"/>
    <w:multiLevelType w:val="multilevel"/>
    <w:tmpl w:val="7A62A85C"/>
    <w:lvl w:ilvl="0">
      <w:start w:val="1"/>
      <w:numFmt w:val="bullet"/>
      <w:lvlText w:val=""/>
      <w:lvlJc w:val="left"/>
      <w:pPr>
        <w:ind w:left="851" w:hanging="426"/>
      </w:pPr>
      <w:rPr>
        <w:rFonts w:ascii="Wingdings" w:hAnsi="Wingdings" w:hint="default"/>
        <w:color w:val="00983A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 w15:restartNumberingAfterBreak="0">
    <w:nsid w:val="22E85079"/>
    <w:multiLevelType w:val="hybridMultilevel"/>
    <w:tmpl w:val="F968ADDE"/>
    <w:lvl w:ilvl="0" w:tplc="0409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8" w15:restartNumberingAfterBreak="0">
    <w:nsid w:val="262D58C2"/>
    <w:multiLevelType w:val="multilevel"/>
    <w:tmpl w:val="A562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3E21374"/>
    <w:multiLevelType w:val="multilevel"/>
    <w:tmpl w:val="E4900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460810"/>
    <w:multiLevelType w:val="multilevel"/>
    <w:tmpl w:val="B31E1C0C"/>
    <w:lvl w:ilvl="0">
      <w:start w:val="1"/>
      <w:numFmt w:val="bullet"/>
      <w:lvlText w:val=""/>
      <w:lvlJc w:val="left"/>
      <w:pPr>
        <w:ind w:left="284" w:hanging="227"/>
      </w:pPr>
      <w:rPr>
        <w:rFonts w:ascii="Wingdings" w:hAnsi="Wingdings" w:hint="default"/>
        <w:color w:val="005FAA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" w15:restartNumberingAfterBreak="0">
    <w:nsid w:val="4B7D378C"/>
    <w:multiLevelType w:val="multilevel"/>
    <w:tmpl w:val="5606B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BF41975"/>
    <w:multiLevelType w:val="multilevel"/>
    <w:tmpl w:val="AAC6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D3714E"/>
    <w:multiLevelType w:val="multilevel"/>
    <w:tmpl w:val="EE4ED7B0"/>
    <w:lvl w:ilvl="0">
      <w:start w:val="1"/>
      <w:numFmt w:val="bullet"/>
      <w:pStyle w:val="Form-TableBullet1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pStyle w:val="Form-TableBullet2"/>
      <w:lvlText w:val="-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F62800"/>
    <w:multiLevelType w:val="multilevel"/>
    <w:tmpl w:val="A978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730AEE"/>
    <w:multiLevelType w:val="multilevel"/>
    <w:tmpl w:val="8F50522A"/>
    <w:lvl w:ilvl="0">
      <w:start w:val="1"/>
      <w:numFmt w:val="decimal"/>
      <w:pStyle w:val="Form-BodyTextNumbering1"/>
      <w:lvlText w:val="%1."/>
      <w:lvlJc w:val="left"/>
      <w:pPr>
        <w:tabs>
          <w:tab w:val="num" w:pos="851"/>
        </w:tabs>
        <w:ind w:left="851" w:hanging="426"/>
      </w:pPr>
      <w:rPr>
        <w:rFonts w:ascii="Arial" w:hAnsi="Arial" w:hint="default"/>
        <w:b w:val="0"/>
        <w:i w:val="0"/>
        <w:color w:val="auto"/>
        <w:sz w:val="20"/>
      </w:rPr>
    </w:lvl>
    <w:lvl w:ilvl="1">
      <w:start w:val="1"/>
      <w:numFmt w:val="lowerLetter"/>
      <w:pStyle w:val="Form-BodyTextNumbering2"/>
      <w:lvlText w:val="%2."/>
      <w:lvlJc w:val="left"/>
      <w:pPr>
        <w:tabs>
          <w:tab w:val="num" w:pos="1276"/>
        </w:tabs>
        <w:ind w:left="1276" w:hanging="425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pStyle w:val="Form-BodyTextNumbering3"/>
      <w:lvlText w:val="%3."/>
      <w:lvlJc w:val="left"/>
      <w:pPr>
        <w:tabs>
          <w:tab w:val="num" w:pos="1701"/>
        </w:tabs>
        <w:ind w:left="1701" w:hanging="425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lvlText w:val="%1.%2.%3.%4"/>
      <w:lvlJc w:val="right"/>
      <w:pPr>
        <w:tabs>
          <w:tab w:val="num" w:pos="785"/>
        </w:tabs>
        <w:ind w:left="425" w:firstLine="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tabs>
          <w:tab w:val="num" w:pos="785"/>
        </w:tabs>
        <w:ind w:left="425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7">
      <w:start w:val="1"/>
      <w:numFmt w:val="upperLetter"/>
      <w:lvlText w:val="Bijlage %8."/>
      <w:lvlJc w:val="left"/>
      <w:pPr>
        <w:tabs>
          <w:tab w:val="num" w:pos="1865"/>
        </w:tabs>
        <w:ind w:left="425" w:firstLine="0"/>
      </w:pPr>
      <w:rPr>
        <w:rFonts w:hint="default"/>
      </w:rPr>
    </w:lvl>
    <w:lvl w:ilvl="8">
      <w:start w:val="1"/>
      <w:numFmt w:val="upperRoman"/>
      <w:lvlText w:val="%9."/>
      <w:lvlJc w:val="left"/>
      <w:pPr>
        <w:tabs>
          <w:tab w:val="num" w:pos="425"/>
        </w:tabs>
        <w:ind w:left="425" w:firstLine="0"/>
      </w:pPr>
      <w:rPr>
        <w:rFonts w:hint="default"/>
      </w:rPr>
    </w:lvl>
  </w:abstractNum>
  <w:abstractNum w:abstractNumId="16" w15:restartNumberingAfterBreak="0">
    <w:nsid w:val="5CE20717"/>
    <w:multiLevelType w:val="hybridMultilevel"/>
    <w:tmpl w:val="A504F4C0"/>
    <w:lvl w:ilvl="0" w:tplc="AEB4C434">
      <w:start w:val="1"/>
      <w:numFmt w:val="bullet"/>
      <w:lvlText w:val=""/>
      <w:lvlJc w:val="left"/>
      <w:pPr>
        <w:ind w:left="1145" w:hanging="360"/>
      </w:pPr>
      <w:rPr>
        <w:rFonts w:ascii="Wingdings" w:hAnsi="Wingdings" w:hint="default"/>
        <w:color w:val="005FAA"/>
      </w:rPr>
    </w:lvl>
    <w:lvl w:ilvl="1" w:tplc="080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7" w15:restartNumberingAfterBreak="0">
    <w:nsid w:val="5D5A127B"/>
    <w:multiLevelType w:val="hybridMultilevel"/>
    <w:tmpl w:val="B040398E"/>
    <w:lvl w:ilvl="0" w:tplc="384C3CA4">
      <w:numFmt w:val="bullet"/>
      <w:lvlText w:val="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FC51D7"/>
    <w:multiLevelType w:val="multilevel"/>
    <w:tmpl w:val="C61E2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90A6C88"/>
    <w:multiLevelType w:val="multilevel"/>
    <w:tmpl w:val="0654420E"/>
    <w:lvl w:ilvl="0">
      <w:start w:val="1"/>
      <w:numFmt w:val="bullet"/>
      <w:pStyle w:val="Form-FormHeading08Bullet1"/>
      <w:lvlText w:val=""/>
      <w:lvlJc w:val="left"/>
      <w:pPr>
        <w:ind w:left="567" w:hanging="283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361" w:hanging="283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55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49" w:hanging="283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3" w:hanging="28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37" w:hanging="28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31" w:hanging="28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5" w:hanging="28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19" w:hanging="283"/>
      </w:pPr>
      <w:rPr>
        <w:rFonts w:ascii="Wingdings" w:hAnsi="Wingdings" w:hint="default"/>
      </w:rPr>
    </w:lvl>
  </w:abstractNum>
  <w:abstractNum w:abstractNumId="20" w15:restartNumberingAfterBreak="0">
    <w:nsid w:val="6AD5334A"/>
    <w:multiLevelType w:val="hybridMultilevel"/>
    <w:tmpl w:val="37E8495A"/>
    <w:lvl w:ilvl="0" w:tplc="BD10894E">
      <w:start w:val="1"/>
      <w:numFmt w:val="upperLetter"/>
      <w:lvlText w:val="%1."/>
      <w:lvlJc w:val="left"/>
      <w:pPr>
        <w:ind w:left="417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1" w15:restartNumberingAfterBreak="0">
    <w:nsid w:val="6B8D3E45"/>
    <w:multiLevelType w:val="multilevel"/>
    <w:tmpl w:val="A78E92C0"/>
    <w:lvl w:ilvl="0">
      <w:start w:val="1"/>
      <w:numFmt w:val="bullet"/>
      <w:pStyle w:val="Form-BodyTextBullet1Arrow"/>
      <w:lvlText w:val=""/>
      <w:lvlJc w:val="left"/>
      <w:pPr>
        <w:ind w:left="851" w:hanging="426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2" w15:restartNumberingAfterBreak="0">
    <w:nsid w:val="70500E23"/>
    <w:multiLevelType w:val="multilevel"/>
    <w:tmpl w:val="2BDA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14F4188"/>
    <w:multiLevelType w:val="multilevel"/>
    <w:tmpl w:val="44E45636"/>
    <w:lvl w:ilvl="0">
      <w:start w:val="1"/>
      <w:numFmt w:val="bullet"/>
      <w:lvlText w:val=""/>
      <w:lvlJc w:val="left"/>
      <w:pPr>
        <w:ind w:left="851" w:hanging="426"/>
      </w:pPr>
      <w:rPr>
        <w:rFonts w:ascii="Wingdings" w:hAnsi="Wingdings" w:hint="default"/>
        <w:color w:val="005FAA"/>
      </w:rPr>
    </w:lvl>
    <w:lvl w:ilvl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4" w15:restartNumberingAfterBreak="0">
    <w:nsid w:val="72C966D9"/>
    <w:multiLevelType w:val="multilevel"/>
    <w:tmpl w:val="C884EAB6"/>
    <w:lvl w:ilvl="0">
      <w:start w:val="1"/>
      <w:numFmt w:val="bullet"/>
      <w:lvlText w:val=""/>
      <w:lvlJc w:val="left"/>
      <w:pPr>
        <w:ind w:left="284" w:hanging="227"/>
      </w:pPr>
      <w:rPr>
        <w:rFonts w:ascii="Wingdings" w:hAnsi="Wingdings" w:hint="default"/>
        <w:color w:val="00983A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5" w15:restartNumberingAfterBreak="0">
    <w:nsid w:val="745837AC"/>
    <w:multiLevelType w:val="multilevel"/>
    <w:tmpl w:val="64CA2CA2"/>
    <w:lvl w:ilvl="0">
      <w:start w:val="1"/>
      <w:numFmt w:val="bullet"/>
      <w:pStyle w:val="Form-TableBullet1Arrow"/>
      <w:lvlText w:val=""/>
      <w:lvlJc w:val="left"/>
      <w:pPr>
        <w:ind w:left="284" w:hanging="227"/>
      </w:pPr>
      <w:rPr>
        <w:rFonts w:ascii="Wingdings" w:hAnsi="Wingdings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6" w15:restartNumberingAfterBreak="0">
    <w:nsid w:val="77FD682A"/>
    <w:multiLevelType w:val="multilevel"/>
    <w:tmpl w:val="561E4962"/>
    <w:lvl w:ilvl="0">
      <w:start w:val="1"/>
      <w:numFmt w:val="bullet"/>
      <w:pStyle w:val="Form-TableRemarkBullet1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520"/>
        </w:tabs>
        <w:ind w:left="1134" w:hanging="1134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880"/>
        </w:tabs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160"/>
        </w:tabs>
        <w:ind w:left="1559" w:hanging="1559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7" w15:restartNumberingAfterBreak="0">
    <w:nsid w:val="7ADC0A36"/>
    <w:multiLevelType w:val="multilevel"/>
    <w:tmpl w:val="D9C26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0995620">
    <w:abstractNumId w:val="0"/>
  </w:num>
  <w:num w:numId="2" w16cid:durableId="878126193">
    <w:abstractNumId w:val="3"/>
  </w:num>
  <w:num w:numId="3" w16cid:durableId="466968136">
    <w:abstractNumId w:val="15"/>
  </w:num>
  <w:num w:numId="4" w16cid:durableId="1384256261">
    <w:abstractNumId w:val="1"/>
  </w:num>
  <w:num w:numId="5" w16cid:durableId="1406954994">
    <w:abstractNumId w:val="19"/>
  </w:num>
  <w:num w:numId="6" w16cid:durableId="1063404672">
    <w:abstractNumId w:val="25"/>
  </w:num>
  <w:num w:numId="7" w16cid:durableId="551045187">
    <w:abstractNumId w:val="13"/>
  </w:num>
  <w:num w:numId="8" w16cid:durableId="1890342201">
    <w:abstractNumId w:val="21"/>
  </w:num>
  <w:num w:numId="9" w16cid:durableId="2106459415">
    <w:abstractNumId w:val="6"/>
  </w:num>
  <w:num w:numId="10" w16cid:durableId="472908529">
    <w:abstractNumId w:val="16"/>
  </w:num>
  <w:num w:numId="11" w16cid:durableId="601452136">
    <w:abstractNumId w:val="23"/>
  </w:num>
  <w:num w:numId="12" w16cid:durableId="80106561">
    <w:abstractNumId w:val="4"/>
  </w:num>
  <w:num w:numId="13" w16cid:durableId="1414741872">
    <w:abstractNumId w:val="10"/>
  </w:num>
  <w:num w:numId="14" w16cid:durableId="1131440367">
    <w:abstractNumId w:val="5"/>
  </w:num>
  <w:num w:numId="15" w16cid:durableId="1678535655">
    <w:abstractNumId w:val="24"/>
  </w:num>
  <w:num w:numId="16" w16cid:durableId="2040203708">
    <w:abstractNumId w:val="17"/>
  </w:num>
  <w:num w:numId="17" w16cid:durableId="874656202">
    <w:abstractNumId w:val="3"/>
  </w:num>
  <w:num w:numId="18" w16cid:durableId="1359503123">
    <w:abstractNumId w:val="21"/>
  </w:num>
  <w:num w:numId="19" w16cid:durableId="1936859967">
    <w:abstractNumId w:val="1"/>
  </w:num>
  <w:num w:numId="20" w16cid:durableId="1322269792">
    <w:abstractNumId w:val="26"/>
  </w:num>
  <w:num w:numId="21" w16cid:durableId="445003456">
    <w:abstractNumId w:val="13"/>
  </w:num>
  <w:num w:numId="22" w16cid:durableId="674265618">
    <w:abstractNumId w:val="13"/>
  </w:num>
  <w:num w:numId="23" w16cid:durableId="644773654">
    <w:abstractNumId w:val="13"/>
  </w:num>
  <w:num w:numId="24" w16cid:durableId="5798016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318518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13806539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433358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003665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3145185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7216352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63888806">
    <w:abstractNumId w:val="18"/>
  </w:num>
  <w:num w:numId="32" w16cid:durableId="1198278072">
    <w:abstractNumId w:val="27"/>
  </w:num>
  <w:num w:numId="33" w16cid:durableId="1744178511">
    <w:abstractNumId w:val="14"/>
  </w:num>
  <w:num w:numId="34" w16cid:durableId="1141920935">
    <w:abstractNumId w:val="9"/>
  </w:num>
  <w:num w:numId="35" w16cid:durableId="186868712">
    <w:abstractNumId w:val="11"/>
  </w:num>
  <w:num w:numId="36" w16cid:durableId="964387171">
    <w:abstractNumId w:val="2"/>
  </w:num>
  <w:num w:numId="37" w16cid:durableId="1186938782">
    <w:abstractNumId w:val="22"/>
  </w:num>
  <w:num w:numId="38" w16cid:durableId="1180192908">
    <w:abstractNumId w:val="12"/>
  </w:num>
  <w:num w:numId="39" w16cid:durableId="941257606">
    <w:abstractNumId w:val="8"/>
  </w:num>
  <w:num w:numId="40" w16cid:durableId="804855691">
    <w:abstractNumId w:val="20"/>
  </w:num>
  <w:num w:numId="41" w16cid:durableId="1628657189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B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1134"/>
  <w:hyphenationZone w:val="142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#eeece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35"/>
    <w:rsid w:val="0000195C"/>
    <w:rsid w:val="000022BC"/>
    <w:rsid w:val="00002B60"/>
    <w:rsid w:val="00003D37"/>
    <w:rsid w:val="0001162E"/>
    <w:rsid w:val="00013143"/>
    <w:rsid w:val="0001384C"/>
    <w:rsid w:val="00015A70"/>
    <w:rsid w:val="00022F70"/>
    <w:rsid w:val="00024EF3"/>
    <w:rsid w:val="00030C1F"/>
    <w:rsid w:val="0003186A"/>
    <w:rsid w:val="00031CBB"/>
    <w:rsid w:val="000327B7"/>
    <w:rsid w:val="00033233"/>
    <w:rsid w:val="000344B0"/>
    <w:rsid w:val="00034DAB"/>
    <w:rsid w:val="00036021"/>
    <w:rsid w:val="000408AB"/>
    <w:rsid w:val="00042C7A"/>
    <w:rsid w:val="0004581B"/>
    <w:rsid w:val="0005007B"/>
    <w:rsid w:val="00051A0D"/>
    <w:rsid w:val="00052AAC"/>
    <w:rsid w:val="00052C3B"/>
    <w:rsid w:val="000535B3"/>
    <w:rsid w:val="00053C1E"/>
    <w:rsid w:val="000540AC"/>
    <w:rsid w:val="00055375"/>
    <w:rsid w:val="00055C60"/>
    <w:rsid w:val="00057476"/>
    <w:rsid w:val="00060520"/>
    <w:rsid w:val="00061423"/>
    <w:rsid w:val="00061880"/>
    <w:rsid w:val="00063D6F"/>
    <w:rsid w:val="00064CAB"/>
    <w:rsid w:val="000718F3"/>
    <w:rsid w:val="000720E2"/>
    <w:rsid w:val="00076262"/>
    <w:rsid w:val="000763C7"/>
    <w:rsid w:val="00077A0C"/>
    <w:rsid w:val="00077BD0"/>
    <w:rsid w:val="00080F0B"/>
    <w:rsid w:val="00084ED4"/>
    <w:rsid w:val="00086520"/>
    <w:rsid w:val="0008685C"/>
    <w:rsid w:val="0009069B"/>
    <w:rsid w:val="000906FB"/>
    <w:rsid w:val="00094A5D"/>
    <w:rsid w:val="00097D47"/>
    <w:rsid w:val="000A00DF"/>
    <w:rsid w:val="000A036F"/>
    <w:rsid w:val="000A1407"/>
    <w:rsid w:val="000A1F2E"/>
    <w:rsid w:val="000A4DD5"/>
    <w:rsid w:val="000B0C12"/>
    <w:rsid w:val="000B1D65"/>
    <w:rsid w:val="000B26CA"/>
    <w:rsid w:val="000B4290"/>
    <w:rsid w:val="000B47E5"/>
    <w:rsid w:val="000B4D83"/>
    <w:rsid w:val="000B54E7"/>
    <w:rsid w:val="000B650C"/>
    <w:rsid w:val="000C0093"/>
    <w:rsid w:val="000C06EF"/>
    <w:rsid w:val="000C4E35"/>
    <w:rsid w:val="000C77A2"/>
    <w:rsid w:val="000D12C9"/>
    <w:rsid w:val="000D1B9B"/>
    <w:rsid w:val="000D1BEB"/>
    <w:rsid w:val="000D2E36"/>
    <w:rsid w:val="000D7799"/>
    <w:rsid w:val="000E02FF"/>
    <w:rsid w:val="000E09D9"/>
    <w:rsid w:val="000E107D"/>
    <w:rsid w:val="000E13EF"/>
    <w:rsid w:val="000E39E5"/>
    <w:rsid w:val="000E43B1"/>
    <w:rsid w:val="000E43D6"/>
    <w:rsid w:val="000E7436"/>
    <w:rsid w:val="000E7D3B"/>
    <w:rsid w:val="000F0FE7"/>
    <w:rsid w:val="000F1C84"/>
    <w:rsid w:val="000F2695"/>
    <w:rsid w:val="000F26B3"/>
    <w:rsid w:val="000F3FDC"/>
    <w:rsid w:val="000F4245"/>
    <w:rsid w:val="000F5567"/>
    <w:rsid w:val="00100A33"/>
    <w:rsid w:val="001015DE"/>
    <w:rsid w:val="00104C48"/>
    <w:rsid w:val="00104DB9"/>
    <w:rsid w:val="00107C27"/>
    <w:rsid w:val="001102E1"/>
    <w:rsid w:val="0011048A"/>
    <w:rsid w:val="001151C2"/>
    <w:rsid w:val="001157ED"/>
    <w:rsid w:val="0011620A"/>
    <w:rsid w:val="00116CEB"/>
    <w:rsid w:val="00117350"/>
    <w:rsid w:val="00124E6C"/>
    <w:rsid w:val="00125811"/>
    <w:rsid w:val="001265C9"/>
    <w:rsid w:val="001270A4"/>
    <w:rsid w:val="00127204"/>
    <w:rsid w:val="0012756D"/>
    <w:rsid w:val="00127AA7"/>
    <w:rsid w:val="00131E10"/>
    <w:rsid w:val="00132ADE"/>
    <w:rsid w:val="00133357"/>
    <w:rsid w:val="00134789"/>
    <w:rsid w:val="001372D8"/>
    <w:rsid w:val="00142580"/>
    <w:rsid w:val="00143AB1"/>
    <w:rsid w:val="001450B8"/>
    <w:rsid w:val="00147E86"/>
    <w:rsid w:val="00150EF4"/>
    <w:rsid w:val="00151F77"/>
    <w:rsid w:val="00153CD7"/>
    <w:rsid w:val="00155564"/>
    <w:rsid w:val="001557C1"/>
    <w:rsid w:val="00155850"/>
    <w:rsid w:val="00156D3A"/>
    <w:rsid w:val="00160401"/>
    <w:rsid w:val="00161CE2"/>
    <w:rsid w:val="00162409"/>
    <w:rsid w:val="00163BE3"/>
    <w:rsid w:val="00163C3B"/>
    <w:rsid w:val="001640E4"/>
    <w:rsid w:val="00164700"/>
    <w:rsid w:val="00165741"/>
    <w:rsid w:val="00165D0A"/>
    <w:rsid w:val="00167EFE"/>
    <w:rsid w:val="00172E16"/>
    <w:rsid w:val="00173880"/>
    <w:rsid w:val="00173CD7"/>
    <w:rsid w:val="00175982"/>
    <w:rsid w:val="001835E5"/>
    <w:rsid w:val="001836D3"/>
    <w:rsid w:val="00184EC8"/>
    <w:rsid w:val="00185143"/>
    <w:rsid w:val="00187AC8"/>
    <w:rsid w:val="00187CF0"/>
    <w:rsid w:val="00191F73"/>
    <w:rsid w:val="00195007"/>
    <w:rsid w:val="001958CB"/>
    <w:rsid w:val="0019787E"/>
    <w:rsid w:val="001A0538"/>
    <w:rsid w:val="001A0A82"/>
    <w:rsid w:val="001A0AE8"/>
    <w:rsid w:val="001A25C0"/>
    <w:rsid w:val="001A7E75"/>
    <w:rsid w:val="001B598C"/>
    <w:rsid w:val="001B660D"/>
    <w:rsid w:val="001B74A3"/>
    <w:rsid w:val="001C11DE"/>
    <w:rsid w:val="001C18E5"/>
    <w:rsid w:val="001C4137"/>
    <w:rsid w:val="001C5BDF"/>
    <w:rsid w:val="001C6B82"/>
    <w:rsid w:val="001C6C25"/>
    <w:rsid w:val="001C7237"/>
    <w:rsid w:val="001C73A8"/>
    <w:rsid w:val="001D094E"/>
    <w:rsid w:val="001D0E93"/>
    <w:rsid w:val="001D157B"/>
    <w:rsid w:val="001D25B3"/>
    <w:rsid w:val="001D30AF"/>
    <w:rsid w:val="001D3D39"/>
    <w:rsid w:val="001D4314"/>
    <w:rsid w:val="001D4670"/>
    <w:rsid w:val="001D68D4"/>
    <w:rsid w:val="001D753D"/>
    <w:rsid w:val="001E21BD"/>
    <w:rsid w:val="001E4866"/>
    <w:rsid w:val="001E4B06"/>
    <w:rsid w:val="001E51AE"/>
    <w:rsid w:val="001E6078"/>
    <w:rsid w:val="001E79E8"/>
    <w:rsid w:val="001E7E39"/>
    <w:rsid w:val="001F22D9"/>
    <w:rsid w:val="001F5EF6"/>
    <w:rsid w:val="001F6020"/>
    <w:rsid w:val="001F7F8B"/>
    <w:rsid w:val="00200229"/>
    <w:rsid w:val="0020074A"/>
    <w:rsid w:val="002013F6"/>
    <w:rsid w:val="00204236"/>
    <w:rsid w:val="00205E9C"/>
    <w:rsid w:val="002100B3"/>
    <w:rsid w:val="00210541"/>
    <w:rsid w:val="0021084C"/>
    <w:rsid w:val="00213168"/>
    <w:rsid w:val="002132B8"/>
    <w:rsid w:val="00213895"/>
    <w:rsid w:val="00214150"/>
    <w:rsid w:val="00215091"/>
    <w:rsid w:val="00217B79"/>
    <w:rsid w:val="00221E79"/>
    <w:rsid w:val="00223828"/>
    <w:rsid w:val="002247BA"/>
    <w:rsid w:val="0022693B"/>
    <w:rsid w:val="0023069D"/>
    <w:rsid w:val="0023208D"/>
    <w:rsid w:val="0023396C"/>
    <w:rsid w:val="002379FF"/>
    <w:rsid w:val="002409EA"/>
    <w:rsid w:val="00240E32"/>
    <w:rsid w:val="0024338F"/>
    <w:rsid w:val="00243C6B"/>
    <w:rsid w:val="00243E98"/>
    <w:rsid w:val="00247350"/>
    <w:rsid w:val="00247777"/>
    <w:rsid w:val="0025327B"/>
    <w:rsid w:val="00254584"/>
    <w:rsid w:val="00255D4C"/>
    <w:rsid w:val="0026354F"/>
    <w:rsid w:val="002639BA"/>
    <w:rsid w:val="00263F57"/>
    <w:rsid w:val="00271348"/>
    <w:rsid w:val="00274C1C"/>
    <w:rsid w:val="00276136"/>
    <w:rsid w:val="00293F56"/>
    <w:rsid w:val="002942F0"/>
    <w:rsid w:val="0029494A"/>
    <w:rsid w:val="00294EA8"/>
    <w:rsid w:val="0029555F"/>
    <w:rsid w:val="002977BB"/>
    <w:rsid w:val="002A020B"/>
    <w:rsid w:val="002A1295"/>
    <w:rsid w:val="002A3569"/>
    <w:rsid w:val="002A47E8"/>
    <w:rsid w:val="002B0034"/>
    <w:rsid w:val="002B4852"/>
    <w:rsid w:val="002B4FF6"/>
    <w:rsid w:val="002B79C5"/>
    <w:rsid w:val="002B7C6E"/>
    <w:rsid w:val="002C134B"/>
    <w:rsid w:val="002C45F5"/>
    <w:rsid w:val="002C4A79"/>
    <w:rsid w:val="002C661A"/>
    <w:rsid w:val="002C68BD"/>
    <w:rsid w:val="002C6AF5"/>
    <w:rsid w:val="002D0AC9"/>
    <w:rsid w:val="002D1DD5"/>
    <w:rsid w:val="002D371B"/>
    <w:rsid w:val="002D400D"/>
    <w:rsid w:val="002D4649"/>
    <w:rsid w:val="002D7964"/>
    <w:rsid w:val="002D7EC0"/>
    <w:rsid w:val="002E09FD"/>
    <w:rsid w:val="002E2FA5"/>
    <w:rsid w:val="002E38CD"/>
    <w:rsid w:val="002E3907"/>
    <w:rsid w:val="002E571D"/>
    <w:rsid w:val="002E5EC2"/>
    <w:rsid w:val="002E76C5"/>
    <w:rsid w:val="002F0157"/>
    <w:rsid w:val="002F3912"/>
    <w:rsid w:val="002F3E9C"/>
    <w:rsid w:val="002F4081"/>
    <w:rsid w:val="002F7A33"/>
    <w:rsid w:val="00302400"/>
    <w:rsid w:val="0030399A"/>
    <w:rsid w:val="003100D1"/>
    <w:rsid w:val="003107A4"/>
    <w:rsid w:val="003113CA"/>
    <w:rsid w:val="003119DA"/>
    <w:rsid w:val="00313556"/>
    <w:rsid w:val="00314642"/>
    <w:rsid w:val="00316A84"/>
    <w:rsid w:val="003177AE"/>
    <w:rsid w:val="0032039D"/>
    <w:rsid w:val="003206F4"/>
    <w:rsid w:val="00322080"/>
    <w:rsid w:val="003230D1"/>
    <w:rsid w:val="0032407E"/>
    <w:rsid w:val="00324D7B"/>
    <w:rsid w:val="00325A1C"/>
    <w:rsid w:val="00326F3F"/>
    <w:rsid w:val="00327D05"/>
    <w:rsid w:val="00330303"/>
    <w:rsid w:val="00330B3E"/>
    <w:rsid w:val="00331590"/>
    <w:rsid w:val="00334A52"/>
    <w:rsid w:val="00337B76"/>
    <w:rsid w:val="00337F65"/>
    <w:rsid w:val="003402AD"/>
    <w:rsid w:val="00342C8C"/>
    <w:rsid w:val="0034561C"/>
    <w:rsid w:val="00345B74"/>
    <w:rsid w:val="003460DC"/>
    <w:rsid w:val="0034785E"/>
    <w:rsid w:val="00347AB2"/>
    <w:rsid w:val="003510D1"/>
    <w:rsid w:val="003512B2"/>
    <w:rsid w:val="003524BA"/>
    <w:rsid w:val="00352A0B"/>
    <w:rsid w:val="00353D08"/>
    <w:rsid w:val="00353E58"/>
    <w:rsid w:val="00355444"/>
    <w:rsid w:val="00356C0B"/>
    <w:rsid w:val="0036198E"/>
    <w:rsid w:val="00362E26"/>
    <w:rsid w:val="00364790"/>
    <w:rsid w:val="00364DCB"/>
    <w:rsid w:val="00370080"/>
    <w:rsid w:val="0037106D"/>
    <w:rsid w:val="00371B81"/>
    <w:rsid w:val="00371F6B"/>
    <w:rsid w:val="003734B1"/>
    <w:rsid w:val="00375537"/>
    <w:rsid w:val="00377B83"/>
    <w:rsid w:val="00380BC2"/>
    <w:rsid w:val="00381073"/>
    <w:rsid w:val="003824F7"/>
    <w:rsid w:val="00385951"/>
    <w:rsid w:val="00386A90"/>
    <w:rsid w:val="00392DCA"/>
    <w:rsid w:val="003952BB"/>
    <w:rsid w:val="00396657"/>
    <w:rsid w:val="00396E58"/>
    <w:rsid w:val="003A1A62"/>
    <w:rsid w:val="003A31A9"/>
    <w:rsid w:val="003A44E5"/>
    <w:rsid w:val="003A460E"/>
    <w:rsid w:val="003A5B31"/>
    <w:rsid w:val="003B0A3B"/>
    <w:rsid w:val="003B120A"/>
    <w:rsid w:val="003B7563"/>
    <w:rsid w:val="003B7E7A"/>
    <w:rsid w:val="003C0647"/>
    <w:rsid w:val="003C0914"/>
    <w:rsid w:val="003C275A"/>
    <w:rsid w:val="003C543F"/>
    <w:rsid w:val="003C5888"/>
    <w:rsid w:val="003D3088"/>
    <w:rsid w:val="003D57A6"/>
    <w:rsid w:val="003D58DA"/>
    <w:rsid w:val="003D7788"/>
    <w:rsid w:val="003E1268"/>
    <w:rsid w:val="003E7608"/>
    <w:rsid w:val="003F0316"/>
    <w:rsid w:val="003F57AB"/>
    <w:rsid w:val="003F6F5B"/>
    <w:rsid w:val="003F73D8"/>
    <w:rsid w:val="004026BF"/>
    <w:rsid w:val="004066F0"/>
    <w:rsid w:val="004142F3"/>
    <w:rsid w:val="0041473A"/>
    <w:rsid w:val="004162C9"/>
    <w:rsid w:val="00416B28"/>
    <w:rsid w:val="004171A1"/>
    <w:rsid w:val="0041725F"/>
    <w:rsid w:val="004201A0"/>
    <w:rsid w:val="00422964"/>
    <w:rsid w:val="00422C10"/>
    <w:rsid w:val="004230C5"/>
    <w:rsid w:val="0042370D"/>
    <w:rsid w:val="00432B2F"/>
    <w:rsid w:val="00433AE2"/>
    <w:rsid w:val="00433CD6"/>
    <w:rsid w:val="004357E8"/>
    <w:rsid w:val="00437563"/>
    <w:rsid w:val="0043756B"/>
    <w:rsid w:val="00440DF6"/>
    <w:rsid w:val="0044138A"/>
    <w:rsid w:val="00441810"/>
    <w:rsid w:val="004442CC"/>
    <w:rsid w:val="00447027"/>
    <w:rsid w:val="00453C03"/>
    <w:rsid w:val="00456767"/>
    <w:rsid w:val="00461BCB"/>
    <w:rsid w:val="00461EFA"/>
    <w:rsid w:val="00464190"/>
    <w:rsid w:val="004657DB"/>
    <w:rsid w:val="00465B5A"/>
    <w:rsid w:val="0046662C"/>
    <w:rsid w:val="004671F9"/>
    <w:rsid w:val="004740A2"/>
    <w:rsid w:val="00480CD2"/>
    <w:rsid w:val="004810E4"/>
    <w:rsid w:val="00483F82"/>
    <w:rsid w:val="00484987"/>
    <w:rsid w:val="00490884"/>
    <w:rsid w:val="00492301"/>
    <w:rsid w:val="00493935"/>
    <w:rsid w:val="00493DA1"/>
    <w:rsid w:val="00494CF0"/>
    <w:rsid w:val="00497C33"/>
    <w:rsid w:val="004A1FA0"/>
    <w:rsid w:val="004A25EB"/>
    <w:rsid w:val="004A2EEF"/>
    <w:rsid w:val="004A3108"/>
    <w:rsid w:val="004A409F"/>
    <w:rsid w:val="004A456B"/>
    <w:rsid w:val="004A4C0C"/>
    <w:rsid w:val="004B0EC1"/>
    <w:rsid w:val="004B23A6"/>
    <w:rsid w:val="004B2DF7"/>
    <w:rsid w:val="004B34B4"/>
    <w:rsid w:val="004B397A"/>
    <w:rsid w:val="004B423F"/>
    <w:rsid w:val="004B6220"/>
    <w:rsid w:val="004B65FC"/>
    <w:rsid w:val="004B6854"/>
    <w:rsid w:val="004B7EC5"/>
    <w:rsid w:val="004C39B7"/>
    <w:rsid w:val="004C4C11"/>
    <w:rsid w:val="004C4FD5"/>
    <w:rsid w:val="004C59FC"/>
    <w:rsid w:val="004C5FD8"/>
    <w:rsid w:val="004D1AA0"/>
    <w:rsid w:val="004D69C3"/>
    <w:rsid w:val="004E0957"/>
    <w:rsid w:val="004E1658"/>
    <w:rsid w:val="004E175F"/>
    <w:rsid w:val="004E25A6"/>
    <w:rsid w:val="004E27F2"/>
    <w:rsid w:val="004E2DA6"/>
    <w:rsid w:val="004F007C"/>
    <w:rsid w:val="004F010A"/>
    <w:rsid w:val="004F17D8"/>
    <w:rsid w:val="004F2F04"/>
    <w:rsid w:val="004F4218"/>
    <w:rsid w:val="004F64ED"/>
    <w:rsid w:val="004F7BD5"/>
    <w:rsid w:val="0050155D"/>
    <w:rsid w:val="005017DC"/>
    <w:rsid w:val="0050549C"/>
    <w:rsid w:val="00506365"/>
    <w:rsid w:val="00512395"/>
    <w:rsid w:val="005129CA"/>
    <w:rsid w:val="005141A1"/>
    <w:rsid w:val="00514C5A"/>
    <w:rsid w:val="005201AE"/>
    <w:rsid w:val="005220E9"/>
    <w:rsid w:val="005267AD"/>
    <w:rsid w:val="00530D2F"/>
    <w:rsid w:val="00530F04"/>
    <w:rsid w:val="00533C22"/>
    <w:rsid w:val="00535893"/>
    <w:rsid w:val="00537778"/>
    <w:rsid w:val="005400C1"/>
    <w:rsid w:val="00540DD1"/>
    <w:rsid w:val="00541086"/>
    <w:rsid w:val="00543194"/>
    <w:rsid w:val="00545869"/>
    <w:rsid w:val="00546287"/>
    <w:rsid w:val="00547649"/>
    <w:rsid w:val="005476E3"/>
    <w:rsid w:val="005552C3"/>
    <w:rsid w:val="0055597C"/>
    <w:rsid w:val="00560777"/>
    <w:rsid w:val="0056143D"/>
    <w:rsid w:val="0056360B"/>
    <w:rsid w:val="005651BF"/>
    <w:rsid w:val="00571AD7"/>
    <w:rsid w:val="00571BA0"/>
    <w:rsid w:val="00572F88"/>
    <w:rsid w:val="00573AEA"/>
    <w:rsid w:val="00574137"/>
    <w:rsid w:val="0058264F"/>
    <w:rsid w:val="005828BE"/>
    <w:rsid w:val="00582C5E"/>
    <w:rsid w:val="005853EB"/>
    <w:rsid w:val="005858AC"/>
    <w:rsid w:val="00585F05"/>
    <w:rsid w:val="005875FF"/>
    <w:rsid w:val="00587985"/>
    <w:rsid w:val="00587D59"/>
    <w:rsid w:val="005906FB"/>
    <w:rsid w:val="00591109"/>
    <w:rsid w:val="005936F7"/>
    <w:rsid w:val="005957BA"/>
    <w:rsid w:val="0059612A"/>
    <w:rsid w:val="0059703B"/>
    <w:rsid w:val="00597DC2"/>
    <w:rsid w:val="005A0B7F"/>
    <w:rsid w:val="005A5E10"/>
    <w:rsid w:val="005A5E7D"/>
    <w:rsid w:val="005B153E"/>
    <w:rsid w:val="005B16BA"/>
    <w:rsid w:val="005B3F11"/>
    <w:rsid w:val="005B4A1A"/>
    <w:rsid w:val="005B75EE"/>
    <w:rsid w:val="005C0057"/>
    <w:rsid w:val="005C0CDE"/>
    <w:rsid w:val="005C1F79"/>
    <w:rsid w:val="005C215D"/>
    <w:rsid w:val="005C65BF"/>
    <w:rsid w:val="005C763D"/>
    <w:rsid w:val="005D14A1"/>
    <w:rsid w:val="005D2360"/>
    <w:rsid w:val="005D294C"/>
    <w:rsid w:val="005D5B2F"/>
    <w:rsid w:val="005D5C28"/>
    <w:rsid w:val="005E1A83"/>
    <w:rsid w:val="005E4012"/>
    <w:rsid w:val="005E4696"/>
    <w:rsid w:val="005E488F"/>
    <w:rsid w:val="005E64ED"/>
    <w:rsid w:val="005E7FDE"/>
    <w:rsid w:val="005F03D7"/>
    <w:rsid w:val="005F35F7"/>
    <w:rsid w:val="005F3AC2"/>
    <w:rsid w:val="005F6235"/>
    <w:rsid w:val="006044F8"/>
    <w:rsid w:val="006075BF"/>
    <w:rsid w:val="00610554"/>
    <w:rsid w:val="00612D92"/>
    <w:rsid w:val="00614D3C"/>
    <w:rsid w:val="0061547C"/>
    <w:rsid w:val="00616E74"/>
    <w:rsid w:val="00620B15"/>
    <w:rsid w:val="0062166E"/>
    <w:rsid w:val="00621676"/>
    <w:rsid w:val="0062281A"/>
    <w:rsid w:val="00622C2A"/>
    <w:rsid w:val="00623FA9"/>
    <w:rsid w:val="00625D75"/>
    <w:rsid w:val="00630A2D"/>
    <w:rsid w:val="00630CFF"/>
    <w:rsid w:val="00631FDB"/>
    <w:rsid w:val="0063687D"/>
    <w:rsid w:val="00637390"/>
    <w:rsid w:val="00637C36"/>
    <w:rsid w:val="00643C9A"/>
    <w:rsid w:val="00644BB4"/>
    <w:rsid w:val="00647236"/>
    <w:rsid w:val="00651B5F"/>
    <w:rsid w:val="00652B1B"/>
    <w:rsid w:val="00652D65"/>
    <w:rsid w:val="00652F91"/>
    <w:rsid w:val="00654E97"/>
    <w:rsid w:val="006558ED"/>
    <w:rsid w:val="00657677"/>
    <w:rsid w:val="006623DC"/>
    <w:rsid w:val="00662762"/>
    <w:rsid w:val="006629C5"/>
    <w:rsid w:val="006636F4"/>
    <w:rsid w:val="006651E2"/>
    <w:rsid w:val="00665720"/>
    <w:rsid w:val="00665E3D"/>
    <w:rsid w:val="00666248"/>
    <w:rsid w:val="00666A8C"/>
    <w:rsid w:val="00672F34"/>
    <w:rsid w:val="006762CA"/>
    <w:rsid w:val="006765A2"/>
    <w:rsid w:val="00676B19"/>
    <w:rsid w:val="00677380"/>
    <w:rsid w:val="0068045A"/>
    <w:rsid w:val="00687FBA"/>
    <w:rsid w:val="00693B69"/>
    <w:rsid w:val="00694325"/>
    <w:rsid w:val="0069437B"/>
    <w:rsid w:val="00697C92"/>
    <w:rsid w:val="006A1A04"/>
    <w:rsid w:val="006A2C1C"/>
    <w:rsid w:val="006A35B1"/>
    <w:rsid w:val="006A5254"/>
    <w:rsid w:val="006B1898"/>
    <w:rsid w:val="006B250B"/>
    <w:rsid w:val="006B386F"/>
    <w:rsid w:val="006B40FA"/>
    <w:rsid w:val="006B7222"/>
    <w:rsid w:val="006B75E2"/>
    <w:rsid w:val="006C4E0F"/>
    <w:rsid w:val="006C573E"/>
    <w:rsid w:val="006C619F"/>
    <w:rsid w:val="006D0E22"/>
    <w:rsid w:val="006D313F"/>
    <w:rsid w:val="006D3CF7"/>
    <w:rsid w:val="006E0BA8"/>
    <w:rsid w:val="006E4D7C"/>
    <w:rsid w:val="006E5B7F"/>
    <w:rsid w:val="006F1236"/>
    <w:rsid w:val="006F4A97"/>
    <w:rsid w:val="006F61D8"/>
    <w:rsid w:val="006F6EEC"/>
    <w:rsid w:val="006F717E"/>
    <w:rsid w:val="006F7784"/>
    <w:rsid w:val="006F7885"/>
    <w:rsid w:val="006F7FDC"/>
    <w:rsid w:val="00700A2D"/>
    <w:rsid w:val="00701F38"/>
    <w:rsid w:val="00702C59"/>
    <w:rsid w:val="00704B9F"/>
    <w:rsid w:val="00705D52"/>
    <w:rsid w:val="00705F16"/>
    <w:rsid w:val="007065CD"/>
    <w:rsid w:val="00707E39"/>
    <w:rsid w:val="00710379"/>
    <w:rsid w:val="00711385"/>
    <w:rsid w:val="00711DD0"/>
    <w:rsid w:val="007128DF"/>
    <w:rsid w:val="0071387C"/>
    <w:rsid w:val="007154F2"/>
    <w:rsid w:val="00717033"/>
    <w:rsid w:val="00720367"/>
    <w:rsid w:val="007204B3"/>
    <w:rsid w:val="007213D4"/>
    <w:rsid w:val="007220CF"/>
    <w:rsid w:val="00726DE4"/>
    <w:rsid w:val="007273B2"/>
    <w:rsid w:val="00730A9F"/>
    <w:rsid w:val="00730ABE"/>
    <w:rsid w:val="00732D74"/>
    <w:rsid w:val="00733854"/>
    <w:rsid w:val="007401F6"/>
    <w:rsid w:val="0074039B"/>
    <w:rsid w:val="0074309D"/>
    <w:rsid w:val="007439C9"/>
    <w:rsid w:val="0074467E"/>
    <w:rsid w:val="00746252"/>
    <w:rsid w:val="0075092A"/>
    <w:rsid w:val="00750E26"/>
    <w:rsid w:val="0075603F"/>
    <w:rsid w:val="00756BAE"/>
    <w:rsid w:val="007643A9"/>
    <w:rsid w:val="00765FD1"/>
    <w:rsid w:val="00770765"/>
    <w:rsid w:val="00771167"/>
    <w:rsid w:val="00775ABB"/>
    <w:rsid w:val="00780772"/>
    <w:rsid w:val="00781D05"/>
    <w:rsid w:val="00782E61"/>
    <w:rsid w:val="007832BD"/>
    <w:rsid w:val="00783E47"/>
    <w:rsid w:val="00786057"/>
    <w:rsid w:val="0079091F"/>
    <w:rsid w:val="00792278"/>
    <w:rsid w:val="00795425"/>
    <w:rsid w:val="007954FE"/>
    <w:rsid w:val="007960FD"/>
    <w:rsid w:val="00796E8C"/>
    <w:rsid w:val="007A36F0"/>
    <w:rsid w:val="007A4FF2"/>
    <w:rsid w:val="007A51D1"/>
    <w:rsid w:val="007A693C"/>
    <w:rsid w:val="007A7B81"/>
    <w:rsid w:val="007B27FC"/>
    <w:rsid w:val="007B3D4C"/>
    <w:rsid w:val="007B55DC"/>
    <w:rsid w:val="007B6AB6"/>
    <w:rsid w:val="007C1B61"/>
    <w:rsid w:val="007C5E94"/>
    <w:rsid w:val="007C66AA"/>
    <w:rsid w:val="007C71FD"/>
    <w:rsid w:val="007D0D0B"/>
    <w:rsid w:val="007D25D1"/>
    <w:rsid w:val="007D3732"/>
    <w:rsid w:val="007D4F78"/>
    <w:rsid w:val="007D533D"/>
    <w:rsid w:val="007D5771"/>
    <w:rsid w:val="007D6362"/>
    <w:rsid w:val="007D6D00"/>
    <w:rsid w:val="007D6E20"/>
    <w:rsid w:val="007E3DE2"/>
    <w:rsid w:val="007E50F4"/>
    <w:rsid w:val="007E5D1A"/>
    <w:rsid w:val="007E7301"/>
    <w:rsid w:val="007F18A2"/>
    <w:rsid w:val="007F1C70"/>
    <w:rsid w:val="007F2C25"/>
    <w:rsid w:val="007F73B3"/>
    <w:rsid w:val="00802C59"/>
    <w:rsid w:val="00807393"/>
    <w:rsid w:val="00813E07"/>
    <w:rsid w:val="008160B0"/>
    <w:rsid w:val="00820E4B"/>
    <w:rsid w:val="008212C9"/>
    <w:rsid w:val="00822D40"/>
    <w:rsid w:val="008255A6"/>
    <w:rsid w:val="008258A0"/>
    <w:rsid w:val="0083070B"/>
    <w:rsid w:val="00831824"/>
    <w:rsid w:val="008326C4"/>
    <w:rsid w:val="00835636"/>
    <w:rsid w:val="00836A84"/>
    <w:rsid w:val="008374B7"/>
    <w:rsid w:val="008401B7"/>
    <w:rsid w:val="00841448"/>
    <w:rsid w:val="00842B29"/>
    <w:rsid w:val="008442E0"/>
    <w:rsid w:val="00862074"/>
    <w:rsid w:val="00862971"/>
    <w:rsid w:val="008630B9"/>
    <w:rsid w:val="00865020"/>
    <w:rsid w:val="00865636"/>
    <w:rsid w:val="008667A3"/>
    <w:rsid w:val="00867404"/>
    <w:rsid w:val="00871B44"/>
    <w:rsid w:val="00871F9D"/>
    <w:rsid w:val="00874296"/>
    <w:rsid w:val="00875B14"/>
    <w:rsid w:val="0087700F"/>
    <w:rsid w:val="00880274"/>
    <w:rsid w:val="00881CAF"/>
    <w:rsid w:val="00881FED"/>
    <w:rsid w:val="0088319B"/>
    <w:rsid w:val="00883A84"/>
    <w:rsid w:val="00883C3A"/>
    <w:rsid w:val="00884B15"/>
    <w:rsid w:val="00885B95"/>
    <w:rsid w:val="00890034"/>
    <w:rsid w:val="008909EA"/>
    <w:rsid w:val="00891284"/>
    <w:rsid w:val="008929D8"/>
    <w:rsid w:val="0089361A"/>
    <w:rsid w:val="00896DAC"/>
    <w:rsid w:val="008A0AEA"/>
    <w:rsid w:val="008A2D03"/>
    <w:rsid w:val="008A3200"/>
    <w:rsid w:val="008A57DC"/>
    <w:rsid w:val="008A6374"/>
    <w:rsid w:val="008B134F"/>
    <w:rsid w:val="008B249E"/>
    <w:rsid w:val="008B4DC8"/>
    <w:rsid w:val="008B7F56"/>
    <w:rsid w:val="008C0B8C"/>
    <w:rsid w:val="008C119B"/>
    <w:rsid w:val="008C43A7"/>
    <w:rsid w:val="008C598D"/>
    <w:rsid w:val="008C653E"/>
    <w:rsid w:val="008C7DDA"/>
    <w:rsid w:val="008D091C"/>
    <w:rsid w:val="008D0F00"/>
    <w:rsid w:val="008D2A08"/>
    <w:rsid w:val="008D3D67"/>
    <w:rsid w:val="008D3D9C"/>
    <w:rsid w:val="008D476C"/>
    <w:rsid w:val="008D593E"/>
    <w:rsid w:val="008D7320"/>
    <w:rsid w:val="008D7FA0"/>
    <w:rsid w:val="008E514A"/>
    <w:rsid w:val="008E62CF"/>
    <w:rsid w:val="008E7B6F"/>
    <w:rsid w:val="008F0E6B"/>
    <w:rsid w:val="008F0F0E"/>
    <w:rsid w:val="008F2CCE"/>
    <w:rsid w:val="008F2E4C"/>
    <w:rsid w:val="008F3724"/>
    <w:rsid w:val="008F580E"/>
    <w:rsid w:val="009057A9"/>
    <w:rsid w:val="00905C4E"/>
    <w:rsid w:val="009062E8"/>
    <w:rsid w:val="00906CC9"/>
    <w:rsid w:val="009073B8"/>
    <w:rsid w:val="009105A0"/>
    <w:rsid w:val="009211AE"/>
    <w:rsid w:val="00921AA2"/>
    <w:rsid w:val="009226E1"/>
    <w:rsid w:val="0092409C"/>
    <w:rsid w:val="009240EF"/>
    <w:rsid w:val="00932B26"/>
    <w:rsid w:val="00932E8C"/>
    <w:rsid w:val="00933AA4"/>
    <w:rsid w:val="00933C6A"/>
    <w:rsid w:val="00934DF0"/>
    <w:rsid w:val="009365DA"/>
    <w:rsid w:val="009376DD"/>
    <w:rsid w:val="00940AD5"/>
    <w:rsid w:val="00940FCB"/>
    <w:rsid w:val="009417E1"/>
    <w:rsid w:val="009426FD"/>
    <w:rsid w:val="009427BE"/>
    <w:rsid w:val="00943229"/>
    <w:rsid w:val="00946867"/>
    <w:rsid w:val="0095022C"/>
    <w:rsid w:val="00950A8C"/>
    <w:rsid w:val="00951E3D"/>
    <w:rsid w:val="009528E8"/>
    <w:rsid w:val="0095401C"/>
    <w:rsid w:val="00956775"/>
    <w:rsid w:val="00957BFA"/>
    <w:rsid w:val="00962AF3"/>
    <w:rsid w:val="00963930"/>
    <w:rsid w:val="009642CA"/>
    <w:rsid w:val="00964442"/>
    <w:rsid w:val="00964B85"/>
    <w:rsid w:val="00965F36"/>
    <w:rsid w:val="00970C29"/>
    <w:rsid w:val="00974A20"/>
    <w:rsid w:val="009753C2"/>
    <w:rsid w:val="00981963"/>
    <w:rsid w:val="00984215"/>
    <w:rsid w:val="00984919"/>
    <w:rsid w:val="00985827"/>
    <w:rsid w:val="009869AE"/>
    <w:rsid w:val="00986CDD"/>
    <w:rsid w:val="00987AA1"/>
    <w:rsid w:val="009951AB"/>
    <w:rsid w:val="009956CC"/>
    <w:rsid w:val="0099696E"/>
    <w:rsid w:val="009A1CED"/>
    <w:rsid w:val="009A24F1"/>
    <w:rsid w:val="009A5881"/>
    <w:rsid w:val="009B26F4"/>
    <w:rsid w:val="009B376A"/>
    <w:rsid w:val="009B4BF4"/>
    <w:rsid w:val="009B5C1E"/>
    <w:rsid w:val="009B5ED0"/>
    <w:rsid w:val="009C0292"/>
    <w:rsid w:val="009C0CF2"/>
    <w:rsid w:val="009C29F6"/>
    <w:rsid w:val="009C722A"/>
    <w:rsid w:val="009D1EC5"/>
    <w:rsid w:val="009D3393"/>
    <w:rsid w:val="009D4360"/>
    <w:rsid w:val="009D464B"/>
    <w:rsid w:val="009E335E"/>
    <w:rsid w:val="009E4595"/>
    <w:rsid w:val="009E58B0"/>
    <w:rsid w:val="009E7C1E"/>
    <w:rsid w:val="009F6C4D"/>
    <w:rsid w:val="009F7089"/>
    <w:rsid w:val="00A00127"/>
    <w:rsid w:val="00A005C6"/>
    <w:rsid w:val="00A00D8A"/>
    <w:rsid w:val="00A0572C"/>
    <w:rsid w:val="00A06CE5"/>
    <w:rsid w:val="00A07062"/>
    <w:rsid w:val="00A07562"/>
    <w:rsid w:val="00A11D77"/>
    <w:rsid w:val="00A15960"/>
    <w:rsid w:val="00A16FB9"/>
    <w:rsid w:val="00A1735F"/>
    <w:rsid w:val="00A176C7"/>
    <w:rsid w:val="00A17929"/>
    <w:rsid w:val="00A23838"/>
    <w:rsid w:val="00A24D8C"/>
    <w:rsid w:val="00A25D05"/>
    <w:rsid w:val="00A26184"/>
    <w:rsid w:val="00A262FB"/>
    <w:rsid w:val="00A26D82"/>
    <w:rsid w:val="00A3167D"/>
    <w:rsid w:val="00A332C9"/>
    <w:rsid w:val="00A33EC2"/>
    <w:rsid w:val="00A34FAC"/>
    <w:rsid w:val="00A40229"/>
    <w:rsid w:val="00A45585"/>
    <w:rsid w:val="00A502B4"/>
    <w:rsid w:val="00A51A63"/>
    <w:rsid w:val="00A520EB"/>
    <w:rsid w:val="00A5454D"/>
    <w:rsid w:val="00A5563F"/>
    <w:rsid w:val="00A56B0D"/>
    <w:rsid w:val="00A56F81"/>
    <w:rsid w:val="00A61E93"/>
    <w:rsid w:val="00A62AA0"/>
    <w:rsid w:val="00A673EF"/>
    <w:rsid w:val="00A70074"/>
    <w:rsid w:val="00A72157"/>
    <w:rsid w:val="00A7542A"/>
    <w:rsid w:val="00A75F0D"/>
    <w:rsid w:val="00A76D57"/>
    <w:rsid w:val="00A77787"/>
    <w:rsid w:val="00A82961"/>
    <w:rsid w:val="00A8380C"/>
    <w:rsid w:val="00A849F8"/>
    <w:rsid w:val="00A85434"/>
    <w:rsid w:val="00A86C8A"/>
    <w:rsid w:val="00A916BB"/>
    <w:rsid w:val="00A92640"/>
    <w:rsid w:val="00A950D6"/>
    <w:rsid w:val="00A9788E"/>
    <w:rsid w:val="00AA0764"/>
    <w:rsid w:val="00AA0E0C"/>
    <w:rsid w:val="00AA278E"/>
    <w:rsid w:val="00AA487F"/>
    <w:rsid w:val="00AA53BB"/>
    <w:rsid w:val="00AA65ED"/>
    <w:rsid w:val="00AB072A"/>
    <w:rsid w:val="00AB22C4"/>
    <w:rsid w:val="00AB2A2B"/>
    <w:rsid w:val="00AB3CB3"/>
    <w:rsid w:val="00AB488B"/>
    <w:rsid w:val="00AB583D"/>
    <w:rsid w:val="00AB5ED7"/>
    <w:rsid w:val="00AC2070"/>
    <w:rsid w:val="00AC22F3"/>
    <w:rsid w:val="00AC3EDD"/>
    <w:rsid w:val="00AC4189"/>
    <w:rsid w:val="00AC7957"/>
    <w:rsid w:val="00AD1094"/>
    <w:rsid w:val="00AD24FF"/>
    <w:rsid w:val="00AD29C8"/>
    <w:rsid w:val="00AD493D"/>
    <w:rsid w:val="00AD499A"/>
    <w:rsid w:val="00AD78D9"/>
    <w:rsid w:val="00AD7ABD"/>
    <w:rsid w:val="00AE0762"/>
    <w:rsid w:val="00AE2DEC"/>
    <w:rsid w:val="00AE2DF3"/>
    <w:rsid w:val="00AE347E"/>
    <w:rsid w:val="00AE44D3"/>
    <w:rsid w:val="00AE4DDA"/>
    <w:rsid w:val="00AE513E"/>
    <w:rsid w:val="00AE53D3"/>
    <w:rsid w:val="00AE5902"/>
    <w:rsid w:val="00AE5AAA"/>
    <w:rsid w:val="00AE6B63"/>
    <w:rsid w:val="00AF0867"/>
    <w:rsid w:val="00AF32AB"/>
    <w:rsid w:val="00AF33BB"/>
    <w:rsid w:val="00AF6FD3"/>
    <w:rsid w:val="00B003D6"/>
    <w:rsid w:val="00B03291"/>
    <w:rsid w:val="00B04F15"/>
    <w:rsid w:val="00B04F58"/>
    <w:rsid w:val="00B051A3"/>
    <w:rsid w:val="00B100F3"/>
    <w:rsid w:val="00B10386"/>
    <w:rsid w:val="00B1254B"/>
    <w:rsid w:val="00B13551"/>
    <w:rsid w:val="00B135DB"/>
    <w:rsid w:val="00B1683B"/>
    <w:rsid w:val="00B173A3"/>
    <w:rsid w:val="00B17DAB"/>
    <w:rsid w:val="00B17EAA"/>
    <w:rsid w:val="00B21834"/>
    <w:rsid w:val="00B22E00"/>
    <w:rsid w:val="00B24E92"/>
    <w:rsid w:val="00B25D60"/>
    <w:rsid w:val="00B302E4"/>
    <w:rsid w:val="00B314EF"/>
    <w:rsid w:val="00B3188E"/>
    <w:rsid w:val="00B34599"/>
    <w:rsid w:val="00B37CA3"/>
    <w:rsid w:val="00B401B0"/>
    <w:rsid w:val="00B415CA"/>
    <w:rsid w:val="00B41AA6"/>
    <w:rsid w:val="00B44DBC"/>
    <w:rsid w:val="00B464B8"/>
    <w:rsid w:val="00B46B8B"/>
    <w:rsid w:val="00B46C27"/>
    <w:rsid w:val="00B46DF9"/>
    <w:rsid w:val="00B50125"/>
    <w:rsid w:val="00B51642"/>
    <w:rsid w:val="00B51F9F"/>
    <w:rsid w:val="00B52905"/>
    <w:rsid w:val="00B52DFD"/>
    <w:rsid w:val="00B5328F"/>
    <w:rsid w:val="00B53296"/>
    <w:rsid w:val="00B56D98"/>
    <w:rsid w:val="00B579A5"/>
    <w:rsid w:val="00B57B5C"/>
    <w:rsid w:val="00B63F05"/>
    <w:rsid w:val="00B64EE6"/>
    <w:rsid w:val="00B67482"/>
    <w:rsid w:val="00B67F55"/>
    <w:rsid w:val="00B710DF"/>
    <w:rsid w:val="00B74CE4"/>
    <w:rsid w:val="00B74F5F"/>
    <w:rsid w:val="00B75D1C"/>
    <w:rsid w:val="00B779F1"/>
    <w:rsid w:val="00B82CBA"/>
    <w:rsid w:val="00B8374B"/>
    <w:rsid w:val="00B87363"/>
    <w:rsid w:val="00B92186"/>
    <w:rsid w:val="00B940EA"/>
    <w:rsid w:val="00B969BA"/>
    <w:rsid w:val="00BA13D1"/>
    <w:rsid w:val="00BA1597"/>
    <w:rsid w:val="00BA2671"/>
    <w:rsid w:val="00BA39FE"/>
    <w:rsid w:val="00BA5FE7"/>
    <w:rsid w:val="00BA77DB"/>
    <w:rsid w:val="00BB0442"/>
    <w:rsid w:val="00BB16BC"/>
    <w:rsid w:val="00BB3571"/>
    <w:rsid w:val="00BB389E"/>
    <w:rsid w:val="00BB3E40"/>
    <w:rsid w:val="00BB49A6"/>
    <w:rsid w:val="00BB6359"/>
    <w:rsid w:val="00BC2262"/>
    <w:rsid w:val="00BC2D37"/>
    <w:rsid w:val="00BC3404"/>
    <w:rsid w:val="00BC5B54"/>
    <w:rsid w:val="00BC64D9"/>
    <w:rsid w:val="00BD052E"/>
    <w:rsid w:val="00BD098F"/>
    <w:rsid w:val="00BD10BA"/>
    <w:rsid w:val="00BD49AE"/>
    <w:rsid w:val="00BD4D39"/>
    <w:rsid w:val="00BD4F55"/>
    <w:rsid w:val="00BD611C"/>
    <w:rsid w:val="00BD7044"/>
    <w:rsid w:val="00BD7B4A"/>
    <w:rsid w:val="00BD7BA8"/>
    <w:rsid w:val="00BE0B40"/>
    <w:rsid w:val="00BE0EE8"/>
    <w:rsid w:val="00BE10F8"/>
    <w:rsid w:val="00BE2AE1"/>
    <w:rsid w:val="00BE52C8"/>
    <w:rsid w:val="00BE5E4E"/>
    <w:rsid w:val="00BF063A"/>
    <w:rsid w:val="00BF266C"/>
    <w:rsid w:val="00BF3EB4"/>
    <w:rsid w:val="00BF4028"/>
    <w:rsid w:val="00BF4076"/>
    <w:rsid w:val="00BF4B1A"/>
    <w:rsid w:val="00BF4D5D"/>
    <w:rsid w:val="00BF6C19"/>
    <w:rsid w:val="00BF7443"/>
    <w:rsid w:val="00BF7A12"/>
    <w:rsid w:val="00C00EB3"/>
    <w:rsid w:val="00C03F5B"/>
    <w:rsid w:val="00C0444F"/>
    <w:rsid w:val="00C04F5B"/>
    <w:rsid w:val="00C06C20"/>
    <w:rsid w:val="00C07DF9"/>
    <w:rsid w:val="00C101B1"/>
    <w:rsid w:val="00C11031"/>
    <w:rsid w:val="00C1789B"/>
    <w:rsid w:val="00C17D8C"/>
    <w:rsid w:val="00C201B8"/>
    <w:rsid w:val="00C2254E"/>
    <w:rsid w:val="00C22988"/>
    <w:rsid w:val="00C2331E"/>
    <w:rsid w:val="00C2437C"/>
    <w:rsid w:val="00C25068"/>
    <w:rsid w:val="00C25185"/>
    <w:rsid w:val="00C25F11"/>
    <w:rsid w:val="00C272D0"/>
    <w:rsid w:val="00C277CD"/>
    <w:rsid w:val="00C3220B"/>
    <w:rsid w:val="00C35837"/>
    <w:rsid w:val="00C36F2B"/>
    <w:rsid w:val="00C40A1E"/>
    <w:rsid w:val="00C4427F"/>
    <w:rsid w:val="00C4482A"/>
    <w:rsid w:val="00C468C8"/>
    <w:rsid w:val="00C47970"/>
    <w:rsid w:val="00C50464"/>
    <w:rsid w:val="00C50D3C"/>
    <w:rsid w:val="00C546A9"/>
    <w:rsid w:val="00C54BA1"/>
    <w:rsid w:val="00C57C6D"/>
    <w:rsid w:val="00C65589"/>
    <w:rsid w:val="00C67B7F"/>
    <w:rsid w:val="00C67C16"/>
    <w:rsid w:val="00C717D9"/>
    <w:rsid w:val="00C734CF"/>
    <w:rsid w:val="00C74179"/>
    <w:rsid w:val="00C771AA"/>
    <w:rsid w:val="00C80A94"/>
    <w:rsid w:val="00C81CF6"/>
    <w:rsid w:val="00C834D8"/>
    <w:rsid w:val="00C839A9"/>
    <w:rsid w:val="00C84EA8"/>
    <w:rsid w:val="00C851F8"/>
    <w:rsid w:val="00C86103"/>
    <w:rsid w:val="00C8638C"/>
    <w:rsid w:val="00C87A46"/>
    <w:rsid w:val="00C9073F"/>
    <w:rsid w:val="00C918D9"/>
    <w:rsid w:val="00C92171"/>
    <w:rsid w:val="00C923FD"/>
    <w:rsid w:val="00C958F0"/>
    <w:rsid w:val="00C96EE9"/>
    <w:rsid w:val="00CA7C65"/>
    <w:rsid w:val="00CB1A7E"/>
    <w:rsid w:val="00CB6B0B"/>
    <w:rsid w:val="00CC4D05"/>
    <w:rsid w:val="00CC592A"/>
    <w:rsid w:val="00CD1BFC"/>
    <w:rsid w:val="00CD2029"/>
    <w:rsid w:val="00CD304F"/>
    <w:rsid w:val="00CD54A0"/>
    <w:rsid w:val="00CD5FE1"/>
    <w:rsid w:val="00CD7BF4"/>
    <w:rsid w:val="00CE0455"/>
    <w:rsid w:val="00CE04C2"/>
    <w:rsid w:val="00CE146D"/>
    <w:rsid w:val="00CF05E0"/>
    <w:rsid w:val="00CF15D5"/>
    <w:rsid w:val="00CF1F75"/>
    <w:rsid w:val="00CF30AE"/>
    <w:rsid w:val="00CF3821"/>
    <w:rsid w:val="00D04C2F"/>
    <w:rsid w:val="00D05674"/>
    <w:rsid w:val="00D05CA6"/>
    <w:rsid w:val="00D12385"/>
    <w:rsid w:val="00D159E7"/>
    <w:rsid w:val="00D173B1"/>
    <w:rsid w:val="00D17930"/>
    <w:rsid w:val="00D21563"/>
    <w:rsid w:val="00D23537"/>
    <w:rsid w:val="00D235A4"/>
    <w:rsid w:val="00D23EB3"/>
    <w:rsid w:val="00D25160"/>
    <w:rsid w:val="00D26235"/>
    <w:rsid w:val="00D276E6"/>
    <w:rsid w:val="00D30E83"/>
    <w:rsid w:val="00D320E0"/>
    <w:rsid w:val="00D3334E"/>
    <w:rsid w:val="00D37566"/>
    <w:rsid w:val="00D428D2"/>
    <w:rsid w:val="00D43ACF"/>
    <w:rsid w:val="00D440A6"/>
    <w:rsid w:val="00D45D20"/>
    <w:rsid w:val="00D53159"/>
    <w:rsid w:val="00D5386B"/>
    <w:rsid w:val="00D559F8"/>
    <w:rsid w:val="00D56B59"/>
    <w:rsid w:val="00D600AE"/>
    <w:rsid w:val="00D6350A"/>
    <w:rsid w:val="00D6758C"/>
    <w:rsid w:val="00D70CBC"/>
    <w:rsid w:val="00D7113B"/>
    <w:rsid w:val="00D71CF6"/>
    <w:rsid w:val="00D73A31"/>
    <w:rsid w:val="00D74015"/>
    <w:rsid w:val="00D74931"/>
    <w:rsid w:val="00D74AAC"/>
    <w:rsid w:val="00D758F4"/>
    <w:rsid w:val="00D8037C"/>
    <w:rsid w:val="00D82C37"/>
    <w:rsid w:val="00D831B6"/>
    <w:rsid w:val="00D8497D"/>
    <w:rsid w:val="00D90AA5"/>
    <w:rsid w:val="00D94212"/>
    <w:rsid w:val="00D94ED0"/>
    <w:rsid w:val="00D94FC8"/>
    <w:rsid w:val="00D95491"/>
    <w:rsid w:val="00D96AB0"/>
    <w:rsid w:val="00DA3BA1"/>
    <w:rsid w:val="00DB3D43"/>
    <w:rsid w:val="00DB4BFE"/>
    <w:rsid w:val="00DB5245"/>
    <w:rsid w:val="00DB5997"/>
    <w:rsid w:val="00DB5E0B"/>
    <w:rsid w:val="00DB5F03"/>
    <w:rsid w:val="00DB6201"/>
    <w:rsid w:val="00DB78F7"/>
    <w:rsid w:val="00DC1C8C"/>
    <w:rsid w:val="00DC29F7"/>
    <w:rsid w:val="00DC2BD7"/>
    <w:rsid w:val="00DC3154"/>
    <w:rsid w:val="00DC403B"/>
    <w:rsid w:val="00DC5E05"/>
    <w:rsid w:val="00DC6D4D"/>
    <w:rsid w:val="00DD09F6"/>
    <w:rsid w:val="00DD1575"/>
    <w:rsid w:val="00DD185A"/>
    <w:rsid w:val="00DD1C94"/>
    <w:rsid w:val="00DD21F8"/>
    <w:rsid w:val="00DD4036"/>
    <w:rsid w:val="00DD4616"/>
    <w:rsid w:val="00DD46B6"/>
    <w:rsid w:val="00DD555C"/>
    <w:rsid w:val="00DD622A"/>
    <w:rsid w:val="00DD7770"/>
    <w:rsid w:val="00DE09EF"/>
    <w:rsid w:val="00DE2B8F"/>
    <w:rsid w:val="00DE2F3E"/>
    <w:rsid w:val="00DE37A5"/>
    <w:rsid w:val="00DE543A"/>
    <w:rsid w:val="00DE5B44"/>
    <w:rsid w:val="00DF0DDD"/>
    <w:rsid w:val="00DF2B9E"/>
    <w:rsid w:val="00DF473D"/>
    <w:rsid w:val="00DF4A67"/>
    <w:rsid w:val="00DF5846"/>
    <w:rsid w:val="00DF61C4"/>
    <w:rsid w:val="00E00B28"/>
    <w:rsid w:val="00E0158C"/>
    <w:rsid w:val="00E0261A"/>
    <w:rsid w:val="00E03089"/>
    <w:rsid w:val="00E0381F"/>
    <w:rsid w:val="00E04279"/>
    <w:rsid w:val="00E07C0B"/>
    <w:rsid w:val="00E110A2"/>
    <w:rsid w:val="00E117F2"/>
    <w:rsid w:val="00E12322"/>
    <w:rsid w:val="00E16773"/>
    <w:rsid w:val="00E219B4"/>
    <w:rsid w:val="00E21F79"/>
    <w:rsid w:val="00E24021"/>
    <w:rsid w:val="00E245D9"/>
    <w:rsid w:val="00E31EAA"/>
    <w:rsid w:val="00E33580"/>
    <w:rsid w:val="00E33BA9"/>
    <w:rsid w:val="00E35397"/>
    <w:rsid w:val="00E359B2"/>
    <w:rsid w:val="00E36529"/>
    <w:rsid w:val="00E377CB"/>
    <w:rsid w:val="00E4016A"/>
    <w:rsid w:val="00E4105D"/>
    <w:rsid w:val="00E4278F"/>
    <w:rsid w:val="00E43BB9"/>
    <w:rsid w:val="00E45DF4"/>
    <w:rsid w:val="00E47CF4"/>
    <w:rsid w:val="00E52263"/>
    <w:rsid w:val="00E52EFB"/>
    <w:rsid w:val="00E549D2"/>
    <w:rsid w:val="00E54E62"/>
    <w:rsid w:val="00E5521E"/>
    <w:rsid w:val="00E55C95"/>
    <w:rsid w:val="00E56116"/>
    <w:rsid w:val="00E60BF6"/>
    <w:rsid w:val="00E6284D"/>
    <w:rsid w:val="00E656A1"/>
    <w:rsid w:val="00E65CCD"/>
    <w:rsid w:val="00E66515"/>
    <w:rsid w:val="00E74A6E"/>
    <w:rsid w:val="00E75195"/>
    <w:rsid w:val="00E81B6F"/>
    <w:rsid w:val="00E83159"/>
    <w:rsid w:val="00E84AA4"/>
    <w:rsid w:val="00E86330"/>
    <w:rsid w:val="00E908A9"/>
    <w:rsid w:val="00E92431"/>
    <w:rsid w:val="00E94A6A"/>
    <w:rsid w:val="00E94C50"/>
    <w:rsid w:val="00E96BC4"/>
    <w:rsid w:val="00E97320"/>
    <w:rsid w:val="00E97E03"/>
    <w:rsid w:val="00EA51ED"/>
    <w:rsid w:val="00EB10C5"/>
    <w:rsid w:val="00EB2E14"/>
    <w:rsid w:val="00EB340D"/>
    <w:rsid w:val="00EB7007"/>
    <w:rsid w:val="00EB71A5"/>
    <w:rsid w:val="00EB7E5D"/>
    <w:rsid w:val="00EC1048"/>
    <w:rsid w:val="00EC6555"/>
    <w:rsid w:val="00EC6EB2"/>
    <w:rsid w:val="00ED02F0"/>
    <w:rsid w:val="00ED1988"/>
    <w:rsid w:val="00ED2803"/>
    <w:rsid w:val="00ED4FA7"/>
    <w:rsid w:val="00ED6E8D"/>
    <w:rsid w:val="00ED78FD"/>
    <w:rsid w:val="00EE0790"/>
    <w:rsid w:val="00EE19A0"/>
    <w:rsid w:val="00EE1D25"/>
    <w:rsid w:val="00EE2E80"/>
    <w:rsid w:val="00EE32C4"/>
    <w:rsid w:val="00EE33B8"/>
    <w:rsid w:val="00EE3D02"/>
    <w:rsid w:val="00EE46F2"/>
    <w:rsid w:val="00EE5306"/>
    <w:rsid w:val="00EF6327"/>
    <w:rsid w:val="00EF775F"/>
    <w:rsid w:val="00F02CD5"/>
    <w:rsid w:val="00F03872"/>
    <w:rsid w:val="00F03B5C"/>
    <w:rsid w:val="00F03F4D"/>
    <w:rsid w:val="00F048AB"/>
    <w:rsid w:val="00F058A6"/>
    <w:rsid w:val="00F070B4"/>
    <w:rsid w:val="00F07267"/>
    <w:rsid w:val="00F073E7"/>
    <w:rsid w:val="00F10F64"/>
    <w:rsid w:val="00F111E9"/>
    <w:rsid w:val="00F124B2"/>
    <w:rsid w:val="00F15D10"/>
    <w:rsid w:val="00F171DA"/>
    <w:rsid w:val="00F1777D"/>
    <w:rsid w:val="00F17BA4"/>
    <w:rsid w:val="00F20225"/>
    <w:rsid w:val="00F208EB"/>
    <w:rsid w:val="00F23E16"/>
    <w:rsid w:val="00F23EFC"/>
    <w:rsid w:val="00F3163B"/>
    <w:rsid w:val="00F35988"/>
    <w:rsid w:val="00F36928"/>
    <w:rsid w:val="00F403AD"/>
    <w:rsid w:val="00F40B46"/>
    <w:rsid w:val="00F425EC"/>
    <w:rsid w:val="00F42BFD"/>
    <w:rsid w:val="00F44B45"/>
    <w:rsid w:val="00F46E27"/>
    <w:rsid w:val="00F50EDC"/>
    <w:rsid w:val="00F564F9"/>
    <w:rsid w:val="00F578CA"/>
    <w:rsid w:val="00F57DF1"/>
    <w:rsid w:val="00F62A70"/>
    <w:rsid w:val="00F63364"/>
    <w:rsid w:val="00F63A33"/>
    <w:rsid w:val="00F64396"/>
    <w:rsid w:val="00F64FA6"/>
    <w:rsid w:val="00F66CFD"/>
    <w:rsid w:val="00F71249"/>
    <w:rsid w:val="00F71AC3"/>
    <w:rsid w:val="00F74860"/>
    <w:rsid w:val="00F7577A"/>
    <w:rsid w:val="00F773AD"/>
    <w:rsid w:val="00F7780E"/>
    <w:rsid w:val="00F8357B"/>
    <w:rsid w:val="00F8575E"/>
    <w:rsid w:val="00F85E3C"/>
    <w:rsid w:val="00F90A24"/>
    <w:rsid w:val="00F917F0"/>
    <w:rsid w:val="00F92D1D"/>
    <w:rsid w:val="00F93708"/>
    <w:rsid w:val="00F968F9"/>
    <w:rsid w:val="00F97A92"/>
    <w:rsid w:val="00FA1B95"/>
    <w:rsid w:val="00FA41CB"/>
    <w:rsid w:val="00FA41F4"/>
    <w:rsid w:val="00FA4C8A"/>
    <w:rsid w:val="00FB2A4D"/>
    <w:rsid w:val="00FC13BE"/>
    <w:rsid w:val="00FC59C7"/>
    <w:rsid w:val="00FC6F6B"/>
    <w:rsid w:val="00FD05E9"/>
    <w:rsid w:val="00FD184D"/>
    <w:rsid w:val="00FD3D26"/>
    <w:rsid w:val="00FD3EA5"/>
    <w:rsid w:val="00FD60AC"/>
    <w:rsid w:val="00FD6A91"/>
    <w:rsid w:val="00FD6D54"/>
    <w:rsid w:val="00FE26D5"/>
    <w:rsid w:val="00FE5C00"/>
    <w:rsid w:val="00FF104A"/>
    <w:rsid w:val="00FF3BEE"/>
    <w:rsid w:val="00FF50EF"/>
    <w:rsid w:val="00FF5F6E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eeece1"/>
    </o:shapedefaults>
    <o:shapelayout v:ext="edit">
      <o:idmap v:ext="edit" data="2"/>
    </o:shapelayout>
  </w:shapeDefaults>
  <w:decimalSymbol w:val="."/>
  <w:listSeparator w:val=","/>
  <w14:docId w14:val="52AA52B2"/>
  <w15:docId w15:val="{3C08B054-B0EE-43E9-A5EE-8FDDEDF23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z_DO NOT USE 00"/>
    <w:rsid w:val="004201A0"/>
    <w:pPr>
      <w:overflowPunct w:val="0"/>
      <w:autoSpaceDE w:val="0"/>
      <w:autoSpaceDN w:val="0"/>
      <w:adjustRightInd w:val="0"/>
      <w:spacing w:line="276" w:lineRule="auto"/>
      <w:jc w:val="both"/>
      <w:textAlignment w:val="baseline"/>
    </w:pPr>
    <w:rPr>
      <w:rFonts w:ascii="Arial" w:hAnsi="Arial"/>
      <w:sz w:val="22"/>
      <w:szCs w:val="22"/>
      <w:lang w:val="en-GB"/>
    </w:rPr>
  </w:style>
  <w:style w:type="paragraph" w:styleId="Heading1">
    <w:name w:val="heading 1"/>
    <w:aliases w:val="Form - Header 1"/>
    <w:basedOn w:val="Form-BodyTextDefault"/>
    <w:next w:val="Form-BodyTextDefault"/>
    <w:link w:val="Heading1Char"/>
    <w:qFormat/>
    <w:rsid w:val="007D3732"/>
    <w:pPr>
      <w:keepNext/>
      <w:numPr>
        <w:numId w:val="1"/>
      </w:numPr>
      <w:spacing w:before="360" w:after="120" w:line="240" w:lineRule="auto"/>
      <w:outlineLvl w:val="0"/>
    </w:pPr>
    <w:rPr>
      <w:rFonts w:ascii="PT Sans" w:hAnsi="PT Sans"/>
      <w:sz w:val="28"/>
    </w:rPr>
  </w:style>
  <w:style w:type="paragraph" w:styleId="Heading2">
    <w:name w:val="heading 2"/>
    <w:aliases w:val="Form - Header 2"/>
    <w:basedOn w:val="Heading1"/>
    <w:next w:val="Form-BodyTextDefault"/>
    <w:link w:val="Heading2Char"/>
    <w:qFormat/>
    <w:rsid w:val="007D3732"/>
    <w:pPr>
      <w:numPr>
        <w:ilvl w:val="1"/>
      </w:numPr>
      <w:spacing w:before="240" w:after="80"/>
      <w:outlineLvl w:val="1"/>
    </w:pPr>
    <w:rPr>
      <w:bCs/>
      <w:i/>
      <w:sz w:val="24"/>
    </w:rPr>
  </w:style>
  <w:style w:type="paragraph" w:styleId="Heading3">
    <w:name w:val="heading 3"/>
    <w:aliases w:val="Form - Header 3"/>
    <w:basedOn w:val="Heading2"/>
    <w:next w:val="Form-BodyTextDefault"/>
    <w:rsid w:val="00775ABB"/>
    <w:pPr>
      <w:numPr>
        <w:ilvl w:val="2"/>
      </w:numPr>
      <w:spacing w:before="120" w:after="40"/>
      <w:outlineLvl w:val="2"/>
    </w:pPr>
    <w:rPr>
      <w:sz w:val="22"/>
    </w:rPr>
  </w:style>
  <w:style w:type="paragraph" w:styleId="Heading4">
    <w:name w:val="heading 4"/>
    <w:aliases w:val="Form - Header 4"/>
    <w:basedOn w:val="Heading3"/>
    <w:next w:val="Form-BodyTextDefault"/>
    <w:rsid w:val="00125811"/>
    <w:pPr>
      <w:numPr>
        <w:ilvl w:val="3"/>
      </w:numPr>
      <w:spacing w:before="40"/>
      <w:outlineLvl w:val="3"/>
    </w:pPr>
    <w:rPr>
      <w:bCs w:val="0"/>
      <w:sz w:val="20"/>
    </w:rPr>
  </w:style>
  <w:style w:type="paragraph" w:styleId="Heading5">
    <w:name w:val="heading 5"/>
    <w:aliases w:val="Form - Header 5"/>
    <w:basedOn w:val="Heading4"/>
    <w:next w:val="Form-BodyTextDefault"/>
    <w:rsid w:val="009F6C4D"/>
    <w:pPr>
      <w:numPr>
        <w:ilvl w:val="4"/>
      </w:numPr>
      <w:spacing w:before="200"/>
      <w:outlineLvl w:val="4"/>
    </w:pPr>
  </w:style>
  <w:style w:type="paragraph" w:styleId="Heading6">
    <w:name w:val="heading 6"/>
    <w:aliases w:val="z_DO NOT USE 02"/>
    <w:basedOn w:val="Form-BodyTextDefault"/>
    <w:next w:val="Form-BodyTextDefault"/>
    <w:rsid w:val="00BF4B1A"/>
    <w:pPr>
      <w:tabs>
        <w:tab w:val="left" w:pos="1134"/>
      </w:tabs>
      <w:spacing w:before="240" w:after="60"/>
      <w:outlineLvl w:val="5"/>
    </w:pPr>
  </w:style>
  <w:style w:type="paragraph" w:styleId="Heading7">
    <w:name w:val="heading 7"/>
    <w:aliases w:val="z_DO NOT USE 03"/>
    <w:basedOn w:val="Form-BodyTextDefault"/>
    <w:next w:val="Form-BodyTextDefault"/>
    <w:rsid w:val="00BF4B1A"/>
    <w:pPr>
      <w:spacing w:before="240" w:after="60"/>
      <w:outlineLvl w:val="6"/>
    </w:pPr>
  </w:style>
  <w:style w:type="paragraph" w:styleId="Heading8">
    <w:name w:val="heading 8"/>
    <w:aliases w:val="z_DO NOT USE 04"/>
    <w:basedOn w:val="Form-BodyTextDefault"/>
    <w:next w:val="Form-BodyTextDefault"/>
    <w:rsid w:val="00BF4B1A"/>
    <w:pPr>
      <w:keepNext/>
      <w:tabs>
        <w:tab w:val="left" w:pos="1559"/>
      </w:tabs>
      <w:spacing w:before="240" w:after="60"/>
      <w:outlineLvl w:val="7"/>
    </w:pPr>
    <w:rPr>
      <w:bCs/>
      <w:sz w:val="32"/>
    </w:rPr>
  </w:style>
  <w:style w:type="paragraph" w:styleId="Heading9">
    <w:name w:val="heading 9"/>
    <w:aliases w:val="z_DO NOT USE 05"/>
    <w:basedOn w:val="Form-BodyTextDefault"/>
    <w:next w:val="Form-BodyTextDefault"/>
    <w:rsid w:val="00BF4B1A"/>
    <w:pPr>
      <w:tabs>
        <w:tab w:val="left" w:pos="426"/>
      </w:tabs>
      <w:spacing w:before="240" w:after="60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Form - Header 1 Char"/>
    <w:basedOn w:val="DefaultParagraphFont"/>
    <w:link w:val="Heading1"/>
    <w:rsid w:val="007D3732"/>
    <w:rPr>
      <w:rFonts w:ascii="PT Sans" w:hAnsi="PT Sans"/>
      <w:sz w:val="28"/>
      <w:szCs w:val="22"/>
      <w:lang w:val="en-GB"/>
    </w:rPr>
  </w:style>
  <w:style w:type="character" w:customStyle="1" w:styleId="Heading2Char">
    <w:name w:val="Heading 2 Char"/>
    <w:aliases w:val="Form - Header 2 Char"/>
    <w:basedOn w:val="DefaultParagraphFont"/>
    <w:link w:val="Heading2"/>
    <w:rsid w:val="007D3732"/>
    <w:rPr>
      <w:rFonts w:ascii="PT Sans" w:hAnsi="PT Sans"/>
      <w:bCs/>
      <w:i/>
      <w:sz w:val="24"/>
      <w:szCs w:val="22"/>
      <w:lang w:val="en-GB"/>
    </w:rPr>
  </w:style>
  <w:style w:type="paragraph" w:styleId="TOC1">
    <w:name w:val="toc 1"/>
    <w:basedOn w:val="Normal"/>
    <w:next w:val="Normal"/>
    <w:uiPriority w:val="39"/>
    <w:rsid w:val="00BF4B1A"/>
    <w:pPr>
      <w:tabs>
        <w:tab w:val="left" w:pos="993"/>
        <w:tab w:val="right" w:leader="dot" w:pos="8505"/>
      </w:tabs>
      <w:spacing w:before="360" w:after="60"/>
      <w:ind w:left="567" w:right="567"/>
    </w:pPr>
    <w:rPr>
      <w:caps/>
      <w:noProof/>
      <w:szCs w:val="40"/>
    </w:rPr>
  </w:style>
  <w:style w:type="paragraph" w:styleId="TOC2">
    <w:name w:val="toc 2"/>
    <w:basedOn w:val="Normal"/>
    <w:next w:val="Normal"/>
    <w:autoRedefine/>
    <w:uiPriority w:val="39"/>
    <w:rsid w:val="00BF4B1A"/>
    <w:pPr>
      <w:tabs>
        <w:tab w:val="left" w:pos="1418"/>
        <w:tab w:val="right" w:leader="dot" w:pos="8505"/>
      </w:tabs>
      <w:spacing w:before="80" w:after="40"/>
      <w:ind w:left="992" w:right="1701"/>
    </w:pPr>
    <w:rPr>
      <w:noProof/>
      <w:sz w:val="16"/>
      <w:szCs w:val="32"/>
    </w:rPr>
  </w:style>
  <w:style w:type="paragraph" w:styleId="TOC3">
    <w:name w:val="toc 3"/>
    <w:basedOn w:val="Normal"/>
    <w:next w:val="Normal"/>
    <w:uiPriority w:val="39"/>
    <w:rsid w:val="00BF4B1A"/>
    <w:pPr>
      <w:tabs>
        <w:tab w:val="left" w:pos="1985"/>
        <w:tab w:val="right" w:leader="dot" w:pos="8505"/>
      </w:tabs>
      <w:spacing w:before="40" w:after="20"/>
      <w:ind w:left="1418" w:right="1701"/>
    </w:pPr>
    <w:rPr>
      <w:noProof/>
      <w:sz w:val="16"/>
      <w:szCs w:val="24"/>
    </w:rPr>
  </w:style>
  <w:style w:type="paragraph" w:styleId="TOC4">
    <w:name w:val="toc 4"/>
    <w:basedOn w:val="Normal"/>
    <w:next w:val="Normal"/>
    <w:uiPriority w:val="39"/>
    <w:rsid w:val="00BF4B1A"/>
    <w:pPr>
      <w:tabs>
        <w:tab w:val="left" w:pos="2693"/>
        <w:tab w:val="right" w:leader="dot" w:pos="8505"/>
      </w:tabs>
      <w:ind w:left="1985" w:right="1701"/>
    </w:pPr>
    <w:rPr>
      <w:noProof/>
      <w:sz w:val="16"/>
    </w:rPr>
  </w:style>
  <w:style w:type="paragraph" w:styleId="TOC5">
    <w:name w:val="toc 5"/>
    <w:basedOn w:val="Normal"/>
    <w:next w:val="Normal"/>
    <w:semiHidden/>
    <w:rsid w:val="00BF4B1A"/>
    <w:pPr>
      <w:tabs>
        <w:tab w:val="left" w:pos="2288"/>
        <w:tab w:val="left" w:pos="2410"/>
        <w:tab w:val="right" w:pos="8505"/>
      </w:tabs>
      <w:ind w:left="1418" w:right="1701"/>
    </w:pPr>
    <w:rPr>
      <w:noProof/>
      <w:sz w:val="16"/>
    </w:rPr>
  </w:style>
  <w:style w:type="paragraph" w:styleId="TOC6">
    <w:name w:val="toc 6"/>
    <w:basedOn w:val="Normal"/>
    <w:next w:val="Normal"/>
    <w:semiHidden/>
    <w:rsid w:val="00BF4B1A"/>
    <w:pPr>
      <w:tabs>
        <w:tab w:val="right" w:leader="dot" w:pos="9639"/>
      </w:tabs>
      <w:ind w:left="1000"/>
    </w:pPr>
  </w:style>
  <w:style w:type="paragraph" w:styleId="TOC7">
    <w:name w:val="toc 7"/>
    <w:basedOn w:val="Normal"/>
    <w:next w:val="Normal"/>
    <w:semiHidden/>
    <w:rsid w:val="00BF4B1A"/>
    <w:pPr>
      <w:tabs>
        <w:tab w:val="right" w:leader="dot" w:pos="9639"/>
      </w:tabs>
      <w:ind w:left="1200"/>
    </w:pPr>
  </w:style>
  <w:style w:type="paragraph" w:styleId="TOC8">
    <w:name w:val="toc 8"/>
    <w:basedOn w:val="Normal"/>
    <w:next w:val="Normal"/>
    <w:semiHidden/>
    <w:rsid w:val="00BF4B1A"/>
    <w:pPr>
      <w:tabs>
        <w:tab w:val="left" w:pos="1560"/>
        <w:tab w:val="right" w:leader="dot" w:pos="8505"/>
        <w:tab w:val="right" w:leader="dot" w:pos="9639"/>
      </w:tabs>
      <w:spacing w:before="480"/>
      <w:ind w:left="567"/>
    </w:pPr>
    <w:rPr>
      <w:noProof/>
      <w:szCs w:val="32"/>
    </w:rPr>
  </w:style>
  <w:style w:type="paragraph" w:styleId="TOC9">
    <w:name w:val="toc 9"/>
    <w:basedOn w:val="Normal"/>
    <w:next w:val="Normal"/>
    <w:semiHidden/>
    <w:rsid w:val="00BF4B1A"/>
    <w:pPr>
      <w:tabs>
        <w:tab w:val="right" w:leader="underscore" w:pos="8505"/>
        <w:tab w:val="right" w:pos="9639"/>
      </w:tabs>
      <w:spacing w:before="480" w:after="60"/>
      <w:ind w:left="1134"/>
    </w:pPr>
    <w:rPr>
      <w:noProof/>
    </w:rPr>
  </w:style>
  <w:style w:type="character" w:styleId="CommentReference">
    <w:name w:val="annotation reference"/>
    <w:basedOn w:val="DefaultParagraphFont"/>
    <w:semiHidden/>
    <w:rsid w:val="00BF4B1A"/>
    <w:rPr>
      <w:sz w:val="16"/>
    </w:rPr>
  </w:style>
  <w:style w:type="paragraph" w:styleId="CommentText">
    <w:name w:val="annotation text"/>
    <w:basedOn w:val="Normal"/>
    <w:link w:val="CommentTextChar"/>
    <w:semiHidden/>
    <w:rsid w:val="00BF4B1A"/>
  </w:style>
  <w:style w:type="paragraph" w:customStyle="1" w:styleId="TOCHeader">
    <w:name w:val="TOC Header"/>
    <w:basedOn w:val="Normal"/>
    <w:rsid w:val="00BF4B1A"/>
    <w:rPr>
      <w:rFonts w:ascii="Bookman Old Style" w:hAnsi="Bookman Old Style"/>
      <w:b/>
      <w:caps/>
      <w:sz w:val="44"/>
    </w:rPr>
  </w:style>
  <w:style w:type="paragraph" w:customStyle="1" w:styleId="Form-FormHeading24Bold">
    <w:name w:val="Form - Form Heading 24 (Bold)"/>
    <w:basedOn w:val="Form-FormHeadingDefault"/>
    <w:rsid w:val="00A262FB"/>
    <w:pPr>
      <w:spacing w:before="40" w:after="120" w:line="240" w:lineRule="auto"/>
    </w:pPr>
    <w:rPr>
      <w:rFonts w:cs="Segoe UI"/>
      <w:b/>
      <w:sz w:val="48"/>
    </w:rPr>
  </w:style>
  <w:style w:type="table" w:styleId="TableGrid">
    <w:name w:val="Table Grid"/>
    <w:basedOn w:val="TableNormal"/>
    <w:uiPriority w:val="59"/>
    <w:rsid w:val="00BF4B1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nhideWhenUsed/>
    <w:rsid w:val="004C39B7"/>
    <w:pPr>
      <w:tabs>
        <w:tab w:val="center" w:pos="4513"/>
        <w:tab w:val="right" w:pos="9026"/>
      </w:tabs>
      <w:spacing w:line="240" w:lineRule="auto"/>
    </w:pPr>
  </w:style>
  <w:style w:type="paragraph" w:customStyle="1" w:styleId="Form-TableLeft">
    <w:name w:val="Form - Table (Left)"/>
    <w:basedOn w:val="Form-BodyTextDefault"/>
    <w:rsid w:val="004C39B7"/>
    <w:pPr>
      <w:spacing w:before="80" w:after="40"/>
      <w:ind w:left="57" w:right="57"/>
    </w:pPr>
    <w:rPr>
      <w:sz w:val="18"/>
    </w:rPr>
  </w:style>
  <w:style w:type="character" w:styleId="PageNumber">
    <w:name w:val="page number"/>
    <w:basedOn w:val="DefaultParagraphFont"/>
    <w:rsid w:val="00BF4B1A"/>
  </w:style>
  <w:style w:type="paragraph" w:customStyle="1" w:styleId="Form-TableBullet1">
    <w:name w:val="Form - Table Bullet 1"/>
    <w:basedOn w:val="Form-TableLeft"/>
    <w:rsid w:val="00BF4B1A"/>
    <w:pPr>
      <w:numPr>
        <w:numId w:val="7"/>
      </w:numPr>
      <w:spacing w:before="20" w:after="20"/>
    </w:pPr>
  </w:style>
  <w:style w:type="paragraph" w:customStyle="1" w:styleId="Form-FormHeading04Line">
    <w:name w:val="Form - Form Heading 04 Line"/>
    <w:basedOn w:val="Form-FormHeading08"/>
    <w:rsid w:val="00C771AA"/>
    <w:pPr>
      <w:pBdr>
        <w:top w:val="single" w:sz="4" w:space="1" w:color="auto"/>
      </w:pBdr>
    </w:pPr>
    <w:rPr>
      <w:sz w:val="8"/>
    </w:rPr>
  </w:style>
  <w:style w:type="character" w:styleId="Hyperlink">
    <w:name w:val="Hyperlink"/>
    <w:basedOn w:val="DefaultParagraphFont"/>
    <w:uiPriority w:val="99"/>
    <w:rsid w:val="00DD7770"/>
    <w:rPr>
      <w:color w:val="005FAA"/>
      <w:u w:val="single"/>
    </w:rPr>
  </w:style>
  <w:style w:type="paragraph" w:styleId="FootnoteText">
    <w:name w:val="footnote text"/>
    <w:basedOn w:val="Normal"/>
    <w:semiHidden/>
    <w:rsid w:val="00BF4B1A"/>
    <w:pPr>
      <w:tabs>
        <w:tab w:val="left" w:pos="567"/>
      </w:tabs>
      <w:ind w:left="567" w:hanging="567"/>
    </w:pPr>
    <w:rPr>
      <w:sz w:val="16"/>
      <w:lang w:val="nl"/>
    </w:rPr>
  </w:style>
  <w:style w:type="table" w:styleId="TableWeb2">
    <w:name w:val="Table Web 2"/>
    <w:basedOn w:val="TableNormal"/>
    <w:rsid w:val="00BF4B1A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semiHidden/>
    <w:rsid w:val="00BF4B1A"/>
    <w:rPr>
      <w:rFonts w:cs="Tahoma"/>
      <w:sz w:val="16"/>
      <w:szCs w:val="16"/>
    </w:rPr>
  </w:style>
  <w:style w:type="character" w:styleId="FootnoteReference">
    <w:name w:val="footnote reference"/>
    <w:basedOn w:val="DefaultParagraphFont"/>
    <w:semiHidden/>
    <w:rsid w:val="00BF4B1A"/>
    <w:rPr>
      <w:vertAlign w:val="superscript"/>
    </w:rPr>
  </w:style>
  <w:style w:type="paragraph" w:customStyle="1" w:styleId="Form-TableDenseLeft">
    <w:name w:val="Form - Table Dense (Left)"/>
    <w:basedOn w:val="Form-TableLeft"/>
    <w:rsid w:val="004C39B7"/>
    <w:pPr>
      <w:spacing w:before="20" w:after="20" w:line="240" w:lineRule="auto"/>
    </w:pPr>
  </w:style>
  <w:style w:type="paragraph" w:customStyle="1" w:styleId="Form-Header2Unnumbered">
    <w:name w:val="Form - Header 2 Unnumbered"/>
    <w:basedOn w:val="Heading2"/>
    <w:rsid w:val="00775ABB"/>
    <w:pPr>
      <w:numPr>
        <w:ilvl w:val="0"/>
        <w:numId w:val="0"/>
      </w:numPr>
    </w:pPr>
  </w:style>
  <w:style w:type="paragraph" w:customStyle="1" w:styleId="Form-Header1Unnumbered">
    <w:name w:val="Form - Header 1 Unnumbered"/>
    <w:basedOn w:val="Heading1"/>
    <w:rsid w:val="005476E3"/>
    <w:pPr>
      <w:numPr>
        <w:numId w:val="0"/>
      </w:numPr>
    </w:pPr>
  </w:style>
  <w:style w:type="paragraph" w:customStyle="1" w:styleId="Form-FormHeading14">
    <w:name w:val="Form - Form Heading 14"/>
    <w:basedOn w:val="Form-FormHeadingDefault"/>
    <w:rsid w:val="00A75F0D"/>
    <w:rPr>
      <w:sz w:val="28"/>
    </w:rPr>
  </w:style>
  <w:style w:type="paragraph" w:customStyle="1" w:styleId="Form-FormHeadingDefault">
    <w:name w:val="Form - Form Heading (Default)"/>
    <w:basedOn w:val="Form-BodyTextDefault"/>
    <w:rsid w:val="00933AA4"/>
    <w:pPr>
      <w:spacing w:after="0"/>
    </w:pPr>
    <w:rPr>
      <w:rFonts w:ascii="Bitter" w:hAnsi="Bitter"/>
    </w:rPr>
  </w:style>
  <w:style w:type="paragraph" w:customStyle="1" w:styleId="Form-TableBullet2">
    <w:name w:val="Form - Table Bullet 2"/>
    <w:basedOn w:val="Form-TableBullet1"/>
    <w:rsid w:val="00BF4B1A"/>
    <w:pPr>
      <w:numPr>
        <w:ilvl w:val="1"/>
      </w:numPr>
      <w:spacing w:before="0" w:after="0"/>
    </w:pPr>
  </w:style>
  <w:style w:type="paragraph" w:customStyle="1" w:styleId="Form-FormHeading08">
    <w:name w:val="Form - Form Heading 08"/>
    <w:basedOn w:val="Form-FormHeadingDefault"/>
    <w:rsid w:val="00933AA4"/>
    <w:pPr>
      <w:tabs>
        <w:tab w:val="left" w:pos="851"/>
        <w:tab w:val="right" w:pos="9639"/>
      </w:tabs>
    </w:pPr>
    <w:rPr>
      <w:rFonts w:ascii="PT Sans" w:hAnsi="PT Sans"/>
      <w:noProof/>
      <w:sz w:val="16"/>
    </w:rPr>
  </w:style>
  <w:style w:type="paragraph" w:customStyle="1" w:styleId="Form-TableHeaderCentered">
    <w:name w:val="Form - Table Header (Centered)"/>
    <w:basedOn w:val="Form-TableLeft"/>
    <w:rsid w:val="004C39B7"/>
    <w:pPr>
      <w:spacing w:before="60" w:line="240" w:lineRule="auto"/>
      <w:jc w:val="center"/>
    </w:pPr>
    <w:rPr>
      <w:b/>
      <w:caps/>
    </w:rPr>
  </w:style>
  <w:style w:type="character" w:customStyle="1" w:styleId="FooterChar">
    <w:name w:val="Footer Char"/>
    <w:basedOn w:val="DefaultParagraphFont"/>
    <w:link w:val="Footer"/>
    <w:rsid w:val="004C39B7"/>
    <w:rPr>
      <w:rFonts w:ascii="Arial" w:hAnsi="Arial"/>
      <w:sz w:val="22"/>
      <w:szCs w:val="22"/>
      <w:lang w:val="en-GB"/>
    </w:rPr>
  </w:style>
  <w:style w:type="paragraph" w:customStyle="1" w:styleId="Form-BodyTextDefault">
    <w:name w:val="Form - Body Text (Default)"/>
    <w:basedOn w:val="Normal"/>
    <w:qFormat/>
    <w:rsid w:val="00C81CF6"/>
    <w:pPr>
      <w:spacing w:after="80"/>
      <w:jc w:val="left"/>
    </w:pPr>
    <w:rPr>
      <w:sz w:val="20"/>
    </w:rPr>
  </w:style>
  <w:style w:type="paragraph" w:customStyle="1" w:styleId="Form-Header0Unnumbered">
    <w:name w:val="Form - Header 0 Unnumbered"/>
    <w:basedOn w:val="Form-BodyTextDefault"/>
    <w:next w:val="Form-BodyTextDefault"/>
    <w:qFormat/>
    <w:rsid w:val="007D3732"/>
    <w:pPr>
      <w:spacing w:before="600" w:after="180" w:line="240" w:lineRule="auto"/>
    </w:pPr>
    <w:rPr>
      <w:rFonts w:ascii="Bitter" w:hAnsi="Bitter"/>
      <w:iCs/>
      <w:caps/>
      <w:sz w:val="40"/>
    </w:rPr>
  </w:style>
  <w:style w:type="paragraph" w:customStyle="1" w:styleId="Form-TableHeaderLeft">
    <w:name w:val="Form - Table Header (Left)"/>
    <w:basedOn w:val="Form-TableHeaderCentered"/>
    <w:rsid w:val="00946867"/>
    <w:pPr>
      <w:jc w:val="left"/>
    </w:pPr>
  </w:style>
  <w:style w:type="paragraph" w:customStyle="1" w:styleId="Form-Header3Unnumbered">
    <w:name w:val="Form - Header 3 Unnumbered"/>
    <w:basedOn w:val="Heading3"/>
    <w:next w:val="Form-BodyTextDefault"/>
    <w:rsid w:val="00BF4B1A"/>
    <w:pPr>
      <w:numPr>
        <w:ilvl w:val="0"/>
        <w:numId w:val="0"/>
      </w:numPr>
      <w:tabs>
        <w:tab w:val="left" w:pos="0"/>
      </w:tabs>
    </w:pPr>
  </w:style>
  <w:style w:type="paragraph" w:customStyle="1" w:styleId="Form-Header4Unnumbered">
    <w:name w:val="Form - Header 4 Unnumbered"/>
    <w:basedOn w:val="Heading4"/>
    <w:next w:val="Form-BodyTextDefault"/>
    <w:rsid w:val="00BF4B1A"/>
    <w:pPr>
      <w:numPr>
        <w:ilvl w:val="0"/>
        <w:numId w:val="0"/>
      </w:numPr>
      <w:ind w:left="1134" w:hanging="1134"/>
    </w:pPr>
  </w:style>
  <w:style w:type="paragraph" w:customStyle="1" w:styleId="Form-Header5Unnumbered">
    <w:name w:val="Form - Header 5 Unnumbered"/>
    <w:basedOn w:val="Heading5"/>
    <w:rsid w:val="003952BB"/>
    <w:pPr>
      <w:numPr>
        <w:ilvl w:val="0"/>
        <w:numId w:val="0"/>
      </w:numPr>
    </w:pPr>
  </w:style>
  <w:style w:type="paragraph" w:customStyle="1" w:styleId="Form-BodyTextBullet1">
    <w:name w:val="Form - Body Text Bullet 1"/>
    <w:basedOn w:val="Form-BodyTextDefault"/>
    <w:qFormat/>
    <w:rsid w:val="0056143D"/>
    <w:pPr>
      <w:numPr>
        <w:numId w:val="2"/>
      </w:numPr>
      <w:spacing w:before="20" w:after="60"/>
    </w:pPr>
  </w:style>
  <w:style w:type="paragraph" w:customStyle="1" w:styleId="Form-BodyTextBullet1Arrow">
    <w:name w:val="Form - Body Text Bullet 1 Arrow"/>
    <w:basedOn w:val="Form-BodyTextBullet1"/>
    <w:rsid w:val="00BF4B1A"/>
    <w:pPr>
      <w:numPr>
        <w:numId w:val="8"/>
      </w:numPr>
    </w:pPr>
  </w:style>
  <w:style w:type="paragraph" w:styleId="Header">
    <w:name w:val="header"/>
    <w:aliases w:val="Form - Page Header"/>
    <w:basedOn w:val="Form-BodyTextDefault"/>
    <w:link w:val="HeaderChar"/>
    <w:unhideWhenUsed/>
    <w:rsid w:val="006623DC"/>
    <w:pPr>
      <w:tabs>
        <w:tab w:val="center" w:pos="4513"/>
        <w:tab w:val="right" w:pos="9026"/>
      </w:tabs>
      <w:spacing w:line="240" w:lineRule="auto"/>
    </w:pPr>
    <w:rPr>
      <w:rFonts w:ascii="Bookman Old Style" w:hAnsi="Bookman Old Style"/>
      <w:sz w:val="14"/>
    </w:rPr>
  </w:style>
  <w:style w:type="paragraph" w:customStyle="1" w:styleId="Form-BodyTextBullet2">
    <w:name w:val="Form - Body Text Bullet 2"/>
    <w:basedOn w:val="Form-BodyTextBullet1"/>
    <w:rsid w:val="00BF4B1A"/>
    <w:pPr>
      <w:numPr>
        <w:ilvl w:val="1"/>
      </w:numPr>
    </w:pPr>
  </w:style>
  <w:style w:type="paragraph" w:customStyle="1" w:styleId="Form-BodyTextBullet3">
    <w:name w:val="Form - Body Text Bullet 3"/>
    <w:basedOn w:val="Form-BodyTextBullet2"/>
    <w:rsid w:val="00BF4B1A"/>
    <w:pPr>
      <w:numPr>
        <w:ilvl w:val="2"/>
      </w:numPr>
    </w:pPr>
  </w:style>
  <w:style w:type="paragraph" w:customStyle="1" w:styleId="Form-BodyTextIndent1">
    <w:name w:val="Form - Body Text Indent 1"/>
    <w:basedOn w:val="Form-BodyTextDefault"/>
    <w:rsid w:val="00BF4B1A"/>
    <w:pPr>
      <w:ind w:left="851"/>
    </w:pPr>
  </w:style>
  <w:style w:type="paragraph" w:customStyle="1" w:styleId="Form-BodyTextIndent2">
    <w:name w:val="Form - Body Text Indent 2"/>
    <w:basedOn w:val="Form-BodyTextDefault"/>
    <w:rsid w:val="00BF4B1A"/>
    <w:pPr>
      <w:ind w:left="1276"/>
    </w:pPr>
  </w:style>
  <w:style w:type="paragraph" w:customStyle="1" w:styleId="Form-BodyTextIndent3">
    <w:name w:val="Form - Body Text Indent 3"/>
    <w:basedOn w:val="Form-BodyTextDefault"/>
    <w:rsid w:val="00BF4B1A"/>
    <w:pPr>
      <w:ind w:left="1701"/>
    </w:pPr>
  </w:style>
  <w:style w:type="paragraph" w:customStyle="1" w:styleId="Form-BodyTextNumbering1">
    <w:name w:val="Form - Body Text Numbering 1"/>
    <w:basedOn w:val="Form-BodyTextDefault"/>
    <w:link w:val="Form-BodyTextNumbering1Char"/>
    <w:qFormat/>
    <w:rsid w:val="0056143D"/>
    <w:pPr>
      <w:numPr>
        <w:numId w:val="3"/>
      </w:numPr>
      <w:spacing w:before="20" w:after="60"/>
    </w:pPr>
  </w:style>
  <w:style w:type="character" w:customStyle="1" w:styleId="Form-BodyTextNumbering1Char">
    <w:name w:val="Form - Body Text Numbering 1 Char"/>
    <w:basedOn w:val="DefaultParagraphFont"/>
    <w:link w:val="Form-BodyTextNumbering1"/>
    <w:rsid w:val="0056143D"/>
    <w:rPr>
      <w:rFonts w:ascii="Arial" w:hAnsi="Arial"/>
      <w:sz w:val="22"/>
      <w:szCs w:val="22"/>
      <w:lang w:val="en-GB"/>
    </w:rPr>
  </w:style>
  <w:style w:type="paragraph" w:customStyle="1" w:styleId="Form-BodyTextNumbering2">
    <w:name w:val="Form - Body Text Numbering 2"/>
    <w:basedOn w:val="Form-BodyTextNumbering1"/>
    <w:rsid w:val="00BF4B1A"/>
    <w:pPr>
      <w:numPr>
        <w:ilvl w:val="1"/>
      </w:numPr>
    </w:pPr>
  </w:style>
  <w:style w:type="paragraph" w:customStyle="1" w:styleId="Form-BodyTextNumbering3">
    <w:name w:val="Form - Body Text Numbering 3"/>
    <w:basedOn w:val="Form-BodyTextNumbering2"/>
    <w:rsid w:val="00BF4B1A"/>
    <w:pPr>
      <w:numPr>
        <w:ilvl w:val="2"/>
      </w:numPr>
    </w:pPr>
  </w:style>
  <w:style w:type="paragraph" w:customStyle="1" w:styleId="Form-BodyTextRemark">
    <w:name w:val="Form - Body Text Remark"/>
    <w:basedOn w:val="Form-BodyTextDefault"/>
    <w:rsid w:val="00C8638C"/>
    <w:rPr>
      <w:i/>
      <w:sz w:val="16"/>
    </w:rPr>
  </w:style>
  <w:style w:type="paragraph" w:customStyle="1" w:styleId="Form-BodyTextRemarkBullet1">
    <w:name w:val="Form - Body Text Remark Bullet 1"/>
    <w:basedOn w:val="Form-BodyTextRemark"/>
    <w:rsid w:val="00813E07"/>
    <w:pPr>
      <w:numPr>
        <w:numId w:val="4"/>
      </w:numPr>
      <w:spacing w:before="20" w:after="40"/>
      <w:ind w:hanging="227"/>
      <w:contextualSpacing/>
    </w:pPr>
  </w:style>
  <w:style w:type="paragraph" w:customStyle="1" w:styleId="Form-FormHeading08Bullet1">
    <w:name w:val="Form - Form Heading 08 Bullet 1"/>
    <w:basedOn w:val="Form-FormHeading08"/>
    <w:rsid w:val="00BF4B1A"/>
    <w:pPr>
      <w:numPr>
        <w:numId w:val="5"/>
      </w:numPr>
    </w:pPr>
  </w:style>
  <w:style w:type="paragraph" w:customStyle="1" w:styleId="Form-FormHeading18Bold">
    <w:name w:val="Form - Form Heading 18 (Bold)"/>
    <w:basedOn w:val="Form-FormHeadingDefault"/>
    <w:rsid w:val="00BF4B1A"/>
    <w:rPr>
      <w:b/>
      <w:sz w:val="36"/>
    </w:rPr>
  </w:style>
  <w:style w:type="paragraph" w:customStyle="1" w:styleId="Form-TableRight">
    <w:name w:val="Form - Table (Right)"/>
    <w:basedOn w:val="Form-TableLeft"/>
    <w:rsid w:val="00C81CF6"/>
    <w:pPr>
      <w:jc w:val="right"/>
    </w:pPr>
  </w:style>
  <w:style w:type="paragraph" w:customStyle="1" w:styleId="Form-PageFooter">
    <w:name w:val="Form - Page Footer"/>
    <w:basedOn w:val="Form-BodyTextDefault"/>
    <w:rsid w:val="00933AA4"/>
    <w:pPr>
      <w:widowControl w:val="0"/>
      <w:tabs>
        <w:tab w:val="right" w:pos="9639"/>
      </w:tabs>
      <w:spacing w:after="500"/>
    </w:pPr>
    <w:rPr>
      <w:rFonts w:ascii="PT Sans" w:hAnsi="PT Sans"/>
      <w:noProof/>
      <w:sz w:val="14"/>
    </w:rPr>
  </w:style>
  <w:style w:type="paragraph" w:customStyle="1" w:styleId="Form-TableCentered">
    <w:name w:val="Form - Table (Centered)"/>
    <w:basedOn w:val="Form-TableLeft"/>
    <w:rsid w:val="00C81CF6"/>
    <w:pPr>
      <w:jc w:val="center"/>
    </w:pPr>
  </w:style>
  <w:style w:type="paragraph" w:customStyle="1" w:styleId="Form-TableDenseCentered">
    <w:name w:val="Form - Table Dense (Centered)"/>
    <w:basedOn w:val="Form-TableDenseLeft"/>
    <w:rsid w:val="005858AC"/>
    <w:pPr>
      <w:jc w:val="center"/>
    </w:pPr>
  </w:style>
  <w:style w:type="paragraph" w:customStyle="1" w:styleId="Form-QuoteIndent1">
    <w:name w:val="Form - Quote Indent 1"/>
    <w:basedOn w:val="Form-BodyTextDefault"/>
    <w:rsid w:val="00BF4B1A"/>
    <w:pPr>
      <w:pBdr>
        <w:left w:val="single" w:sz="4" w:space="8" w:color="auto"/>
      </w:pBdr>
      <w:spacing w:line="312" w:lineRule="auto"/>
      <w:ind w:left="851" w:right="851"/>
    </w:pPr>
    <w:rPr>
      <w:i/>
    </w:rPr>
  </w:style>
  <w:style w:type="paragraph" w:customStyle="1" w:styleId="Form-TableBullet1Arrow">
    <w:name w:val="Form - Table Bullet 1 Arrow"/>
    <w:basedOn w:val="Form-TableBullet1"/>
    <w:rsid w:val="003402AD"/>
    <w:pPr>
      <w:numPr>
        <w:numId w:val="6"/>
      </w:numPr>
    </w:pPr>
  </w:style>
  <w:style w:type="paragraph" w:customStyle="1" w:styleId="Form-TableIndent1">
    <w:name w:val="Form - Table Indent 1"/>
    <w:basedOn w:val="Form-TableLeft"/>
    <w:rsid w:val="00E31EAA"/>
    <w:pPr>
      <w:ind w:left="284"/>
    </w:pPr>
    <w:rPr>
      <w:noProof/>
      <w:lang w:eastAsia="en-US"/>
    </w:rPr>
  </w:style>
  <w:style w:type="character" w:customStyle="1" w:styleId="HeaderChar">
    <w:name w:val="Header Char"/>
    <w:aliases w:val="Form - Page Header Char"/>
    <w:basedOn w:val="DefaultParagraphFont"/>
    <w:link w:val="Header"/>
    <w:rsid w:val="006623DC"/>
    <w:rPr>
      <w:rFonts w:ascii="Bookman Old Style" w:hAnsi="Bookman Old Style"/>
      <w:sz w:val="14"/>
      <w:szCs w:val="22"/>
      <w:lang w:val="en-GB"/>
    </w:rPr>
  </w:style>
  <w:style w:type="paragraph" w:customStyle="1" w:styleId="Fill01">
    <w:name w:val="Fill 01"/>
    <w:basedOn w:val="Form-BodyTextDefault"/>
    <w:rsid w:val="001D30AF"/>
    <w:pPr>
      <w:spacing w:after="0" w:line="240" w:lineRule="auto"/>
    </w:pPr>
    <w:rPr>
      <w:sz w:val="2"/>
    </w:rPr>
  </w:style>
  <w:style w:type="paragraph" w:customStyle="1" w:styleId="Fill04">
    <w:name w:val="Fill 04"/>
    <w:basedOn w:val="Fill01"/>
    <w:rsid w:val="001D30AF"/>
    <w:rPr>
      <w:sz w:val="8"/>
    </w:rPr>
  </w:style>
  <w:style w:type="paragraph" w:customStyle="1" w:styleId="Fill06">
    <w:name w:val="Fill 06"/>
    <w:basedOn w:val="Fill01"/>
    <w:rsid w:val="000F2695"/>
    <w:rPr>
      <w:sz w:val="12"/>
    </w:rPr>
  </w:style>
  <w:style w:type="paragraph" w:customStyle="1" w:styleId="Fill08">
    <w:name w:val="Fill 08"/>
    <w:basedOn w:val="Fill06"/>
    <w:rsid w:val="003524BA"/>
    <w:rPr>
      <w:sz w:val="16"/>
    </w:rPr>
  </w:style>
  <w:style w:type="paragraph" w:customStyle="1" w:styleId="Form-TableRemark">
    <w:name w:val="Form - Table Remark"/>
    <w:basedOn w:val="Form-TableLeft"/>
    <w:rsid w:val="00131E10"/>
    <w:rPr>
      <w:i/>
      <w:sz w:val="16"/>
    </w:rPr>
  </w:style>
  <w:style w:type="paragraph" w:customStyle="1" w:styleId="Form-TableRemarkBullet1">
    <w:name w:val="Form - Table Remark Bullet 1"/>
    <w:basedOn w:val="Form-TableRemark"/>
    <w:rsid w:val="00131E10"/>
    <w:pPr>
      <w:numPr>
        <w:numId w:val="20"/>
      </w:numPr>
      <w:spacing w:before="20"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30303"/>
    <w:pPr>
      <w:spacing w:line="240" w:lineRule="auto"/>
    </w:pPr>
    <w:rPr>
      <w:b/>
      <w:bCs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330303"/>
    <w:rPr>
      <w:rFonts w:ascii="Arial" w:hAnsi="Arial"/>
      <w:sz w:val="22"/>
      <w:szCs w:val="22"/>
      <w:lang w:val="en-GB"/>
    </w:rPr>
  </w:style>
  <w:style w:type="character" w:customStyle="1" w:styleId="CommentSubjectChar">
    <w:name w:val="Comment Subject Char"/>
    <w:basedOn w:val="CommentTextChar"/>
    <w:link w:val="CommentSubject"/>
    <w:semiHidden/>
    <w:rsid w:val="00330303"/>
    <w:rPr>
      <w:rFonts w:ascii="Arial" w:hAnsi="Arial"/>
      <w:b/>
      <w:bCs/>
      <w:sz w:val="22"/>
      <w:szCs w:val="22"/>
      <w:lang w:val="en-GB"/>
    </w:rPr>
  </w:style>
  <w:style w:type="paragraph" w:customStyle="1" w:styleId="Form-TableLeftItalic">
    <w:name w:val="Form - Table (Left) (Italic)"/>
    <w:basedOn w:val="Form-TableLeft"/>
    <w:rsid w:val="00033233"/>
    <w:rPr>
      <w:i/>
    </w:rPr>
  </w:style>
  <w:style w:type="paragraph" w:customStyle="1" w:styleId="Table-Normal">
    <w:name w:val="Table - Normal"/>
    <w:basedOn w:val="Normal"/>
    <w:rsid w:val="002A020B"/>
    <w:pPr>
      <w:spacing w:before="60" w:after="60"/>
      <w:ind w:left="57" w:right="57"/>
      <w:jc w:val="left"/>
    </w:pPr>
    <w:rPr>
      <w:sz w:val="18"/>
    </w:rPr>
  </w:style>
  <w:style w:type="paragraph" w:customStyle="1" w:styleId="Table-NormalBullet1">
    <w:name w:val="Table - Normal Bullet 1"/>
    <w:basedOn w:val="Table-Normal"/>
    <w:rsid w:val="002A020B"/>
    <w:pPr>
      <w:tabs>
        <w:tab w:val="num" w:pos="284"/>
      </w:tabs>
      <w:spacing w:before="20" w:after="20"/>
      <w:ind w:left="284" w:hanging="227"/>
      <w:contextualSpacing/>
    </w:pPr>
  </w:style>
  <w:style w:type="paragraph" w:customStyle="1" w:styleId="Table-NormalBullet2">
    <w:name w:val="Table - Normal Bullet 2"/>
    <w:basedOn w:val="Table-NormalBullet1"/>
    <w:rsid w:val="002A020B"/>
    <w:pPr>
      <w:tabs>
        <w:tab w:val="clear" w:pos="284"/>
        <w:tab w:val="num" w:pos="567"/>
      </w:tabs>
      <w:spacing w:before="0" w:after="0"/>
      <w:ind w:left="567" w:hanging="283"/>
    </w:pPr>
  </w:style>
  <w:style w:type="paragraph" w:customStyle="1" w:styleId="Table-Header">
    <w:name w:val="Table - Header"/>
    <w:basedOn w:val="Table-Normal"/>
    <w:rsid w:val="002A020B"/>
    <w:rPr>
      <w:b/>
      <w:caps/>
      <w:sz w:val="20"/>
    </w:rPr>
  </w:style>
  <w:style w:type="paragraph" w:styleId="Revision">
    <w:name w:val="Revision"/>
    <w:hidden/>
    <w:uiPriority w:val="99"/>
    <w:semiHidden/>
    <w:rsid w:val="00D8037C"/>
    <w:rPr>
      <w:rFonts w:ascii="Arial" w:hAnsi="Arial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8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26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33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7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77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kumari\OneDrive%20-%20United%20Mission%20to%20Nepal\Desktop\Admin\JDs%20new\templates\PMF%20Template%201.2.1%20-%20Job%20Description+bkg.dotx" TargetMode="Externa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48094d-c9ba-4ca4-b7fc-8fa3267d64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B2688E5475E4881970A9EE3C0FEC9" ma:contentTypeVersion="15" ma:contentTypeDescription="Create a new document." ma:contentTypeScope="" ma:versionID="f6759b80d5ed0ca29708db1dd7d73b5e">
  <xsd:schema xmlns:xsd="http://www.w3.org/2001/XMLSchema" xmlns:xs="http://www.w3.org/2001/XMLSchema" xmlns:p="http://schemas.microsoft.com/office/2006/metadata/properties" xmlns:ns2="6c48094d-c9ba-4ca4-b7fc-8fa3267d64b7" xmlns:ns3="17de1a7e-b43d-498b-9911-f13ed1b0eddb" targetNamespace="http://schemas.microsoft.com/office/2006/metadata/properties" ma:root="true" ma:fieldsID="fb376c939b35f21635f8dd2829dc6dde" ns2:_="" ns3:_="">
    <xsd:import namespace="6c48094d-c9ba-4ca4-b7fc-8fa3267d64b7"/>
    <xsd:import namespace="17de1a7e-b43d-498b-9911-f13ed1b0ed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48094d-c9ba-4ca4-b7fc-8fa3267d64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27eabcf-7248-4419-b168-b46d8314e6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e1a7e-b43d-498b-9911-f13ed1b0edd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4521A33-65ED-4F67-AC0F-C36CCE5C18A8}">
  <ds:schemaRefs>
    <ds:schemaRef ds:uri="http://schemas.microsoft.com/office/2006/metadata/properties"/>
    <ds:schemaRef ds:uri="http://schemas.microsoft.com/office/infopath/2007/PartnerControls"/>
    <ds:schemaRef ds:uri="6c48094d-c9ba-4ca4-b7fc-8fa3267d64b7"/>
  </ds:schemaRefs>
</ds:datastoreItem>
</file>

<file path=customXml/itemProps2.xml><?xml version="1.0" encoding="utf-8"?>
<ds:datastoreItem xmlns:ds="http://schemas.openxmlformats.org/officeDocument/2006/customXml" ds:itemID="{4A04A4D4-AF30-4956-BE60-5B8A768860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48094d-c9ba-4ca4-b7fc-8fa3267d64b7"/>
    <ds:schemaRef ds:uri="17de1a7e-b43d-498b-9911-f13ed1b0ed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2E632AF-9E31-4648-92F6-B62CA6A4EEF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6990D40-8E49-41B1-87A2-27F9800015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PMF Template 1.2.1 - Job Description+bkg</Template>
  <TotalTime>160</TotalTime>
  <Pages>2</Pages>
  <Words>960</Words>
  <Characters>5475</Characters>
  <Application>Microsoft Office Word</Application>
  <DocSecurity>0</DocSecurity>
  <Lines>45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PMF Template 1.2.1 - Job Description</vt:lpstr>
      <vt:lpstr/>
    </vt:vector>
  </TitlesOfParts>
  <Company>United Mission to Nepal</Company>
  <LinksUpToDate>false</LinksUpToDate>
  <CharactersWithSpaces>6423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PMF Template 1.2.1 - Job Description</dc:title>
  <dc:subject/>
  <dc:creator>Bal Kumari Gurung</dc:creator>
  <cp:keywords>PMF-01</cp:keywords>
  <dc:description>Template for a UMN Job Description.</dc:description>
  <cp:lastModifiedBy>Sabinam Maharjan</cp:lastModifiedBy>
  <cp:revision>36</cp:revision>
  <cp:lastPrinted>2017-05-12T06:01:00Z</cp:lastPrinted>
  <dcterms:created xsi:type="dcterms:W3CDTF">2026-08-26T01:54:00Z</dcterms:created>
  <dcterms:modified xsi:type="dcterms:W3CDTF">2026-08-28T08:28:00Z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0x010100B96B2688E5475E4881970A9EE3C0FEC9</vt:lpwstr>
  </property>
  <property fmtid="{D5CDD505-2E9C-101B-9397-08002B2CF9AE}" pid="3" name="MediaServiceImageTags">
    <vt:lpwstr/>
  </property>
</Properties>
</file>